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6C6FF4" w:rsidRDefault="007B16B4" w:rsidP="00531A0D">
      <w:pPr>
        <w:tabs>
          <w:tab w:val="left" w:pos="6048"/>
        </w:tabs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6C6FF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6C6FF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FF4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6C6FF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6C6FF4" w:rsidRDefault="007B16B4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6C6FF4" w:rsidRDefault="007B16B4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62BEF9CC" w:rsidR="009E3AAB" w:rsidRPr="004504DF" w:rsidRDefault="009E3AAB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sz w:val="22"/>
          <w:szCs w:val="22"/>
        </w:rPr>
      </w:pPr>
      <w:r w:rsidRPr="004504DF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116D4FCF" w:rsidR="009E3AAB" w:rsidRPr="004504DF" w:rsidRDefault="009E3AAB" w:rsidP="00531A0D">
      <w:pPr>
        <w:ind w:left="-567" w:right="-613"/>
        <w:rPr>
          <w:rFonts w:ascii="StobiSerif Regular" w:hAnsi="StobiSerif Regular" w:cstheme="minorHAnsi"/>
          <w:b/>
          <w:i/>
          <w:sz w:val="22"/>
          <w:szCs w:val="22"/>
        </w:rPr>
      </w:pPr>
      <w:bookmarkStart w:id="0" w:name="_Hlk127519069"/>
      <w:r w:rsidRPr="004504DF">
        <w:rPr>
          <w:rFonts w:ascii="StobiSerif Regular" w:hAnsi="StobiSerif Regular" w:cstheme="minorHAnsi"/>
          <w:b/>
          <w:i/>
          <w:sz w:val="22"/>
          <w:szCs w:val="22"/>
        </w:rPr>
        <w:t>________</w:t>
      </w:r>
      <w:bookmarkEnd w:id="0"/>
      <w:r w:rsidR="004E5E3F" w:rsidRPr="004504DF">
        <w:rPr>
          <w:rFonts w:ascii="StobiSerif Regular" w:hAnsi="StobiSerif Regular" w:cstheme="minorHAnsi"/>
          <w:b/>
          <w:i/>
          <w:sz w:val="22"/>
          <w:szCs w:val="22"/>
        </w:rPr>
        <w:t>____</w:t>
      </w:r>
      <w:r w:rsidRPr="004504DF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4504DF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4504DF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4504DF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4E5E3F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237C3AC5" w:rsidR="009E3AAB" w:rsidRPr="004504DF" w:rsidRDefault="009E3AAB" w:rsidP="00531A0D">
      <w:pPr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 w:rsidRPr="004504DF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4504DF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</w:t>
      </w:r>
    </w:p>
    <w:p w14:paraId="60225620" w14:textId="77777777" w:rsidR="009E3AAB" w:rsidRPr="004504DF" w:rsidRDefault="009E3AAB" w:rsidP="00531A0D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6A354731" w:rsidR="009E3AAB" w:rsidRPr="004504DF" w:rsidRDefault="009E3AAB" w:rsidP="00531A0D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5C4286"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дваесет и </w:t>
      </w:r>
      <w:r w:rsid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>петтата</w:t>
      </w:r>
      <w:r w:rsidR="0076168D"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4504DF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4504DF" w:rsidRDefault="009E3AAB" w:rsidP="00531A0D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4504DF" w:rsidRDefault="009E3AAB" w:rsidP="00531A0D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0FD63D94" w:rsidR="009E3AAB" w:rsidRPr="004504DF" w:rsidRDefault="009E3AAB" w:rsidP="00531A0D">
      <w:pPr>
        <w:ind w:left="-567" w:right="-613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4504DF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06E90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F70B1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4504DF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F70B1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4504DF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септември</w:t>
      </w:r>
      <w:r w:rsidR="00F70B1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E3CC384" w14:textId="77777777" w:rsidR="00E3498B" w:rsidRPr="004504DF" w:rsidRDefault="00E3498B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4278F969" w:rsidR="009E3AAB" w:rsidRPr="004504DF" w:rsidRDefault="009E3AAB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 w:rsidRPr="004504DF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4504DF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14 септември </w:t>
      </w:r>
      <w:r w:rsidR="00E26337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4504DF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5C4286" w:rsidRPr="004504DF">
        <w:rPr>
          <w:rFonts w:ascii="StobiSerif Regular" w:hAnsi="StobiSerif Regular" w:cstheme="minorHAnsi"/>
          <w:i/>
          <w:sz w:val="22"/>
          <w:szCs w:val="22"/>
        </w:rPr>
        <w:t>о</w:t>
      </w:r>
      <w:r w:rsidRPr="004504DF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5C4286" w:rsidRPr="004504DF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4504DF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6C6FF4" w:rsidRDefault="0076168D" w:rsidP="00531A0D">
      <w:pPr>
        <w:pStyle w:val="ListParagraph"/>
        <w:spacing w:after="0" w:line="240" w:lineRule="auto"/>
        <w:ind w:left="-567" w:right="-613"/>
        <w:rPr>
          <w:rFonts w:ascii="StobiSerif Regular" w:hAnsi="StobiSerif Regular"/>
          <w:i/>
          <w:iCs/>
          <w:color w:val="FF0000"/>
          <w:lang w:eastAsia="mk-MK"/>
        </w:rPr>
      </w:pPr>
    </w:p>
    <w:p w14:paraId="74EC0E0E" w14:textId="77777777" w:rsidR="00531A0D" w:rsidRPr="00531A0D" w:rsidRDefault="00531A0D" w:rsidP="00C96512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613" w:hanging="357"/>
        <w:rPr>
          <w:rFonts w:ascii="StobiSerif Regular" w:eastAsia="Times New Roman" w:hAnsi="StobiSerif Regular"/>
          <w:i/>
          <w:iCs/>
        </w:rPr>
      </w:pPr>
      <w:r w:rsidRPr="00531A0D">
        <w:rPr>
          <w:rFonts w:ascii="StobiSerif Regular" w:eastAsia="Times New Roman" w:hAnsi="StobiSerif Regular"/>
          <w:i/>
          <w:iCs/>
        </w:rPr>
        <w:t>Предлог за донесување на Одлука за распишување на конкурс за именување на директор на Фондот за здравствено осигурување на Република Северна Македонија (за едно лице)</w:t>
      </w:r>
    </w:p>
    <w:p w14:paraId="2C55E56D" w14:textId="13ABF19B" w:rsidR="00F70B12" w:rsidRPr="006C6FF4" w:rsidRDefault="00F70B12" w:rsidP="00531A0D">
      <w:pPr>
        <w:pStyle w:val="ListParagraph"/>
        <w:suppressAutoHyphens w:val="0"/>
        <w:spacing w:after="0" w:line="240" w:lineRule="auto"/>
        <w:ind w:left="-567" w:right="-613"/>
        <w:rPr>
          <w:rFonts w:ascii="StobiSerif Regular" w:eastAsia="Times New Roman" w:hAnsi="StobiSerif Regular"/>
          <w:i/>
          <w:iCs/>
          <w:color w:val="FF0000"/>
        </w:rPr>
      </w:pPr>
    </w:p>
    <w:p w14:paraId="0E829968" w14:textId="37200F3F" w:rsidR="0024133A" w:rsidRPr="004504DF" w:rsidRDefault="0024133A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</w:t>
      </w:r>
      <w:r w:rsidR="00F70B12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по 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предлог</w:t>
      </w:r>
      <w:r w:rsidR="00E3498B"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от</w:t>
      </w: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Со тоа, согласно членот 21 на Деловникот за работата, Управниот одбор </w:t>
      </w:r>
      <w:r w:rsidRPr="004504DF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63F5AB71" w14:textId="77777777" w:rsidR="00E3498B" w:rsidRPr="006C6FF4" w:rsidRDefault="00E3498B" w:rsidP="00531A0D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E1E76E4" w14:textId="2886FD9F" w:rsidR="00E3498B" w:rsidRPr="00531A0D" w:rsidRDefault="00E3498B" w:rsidP="00531A0D">
      <w:pPr>
        <w:ind w:left="-567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531A0D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72FEA00B" w14:textId="77777777" w:rsidR="00531A0D" w:rsidRPr="00531A0D" w:rsidRDefault="00531A0D" w:rsidP="00531A0D">
      <w:pPr>
        <w:suppressAutoHyphens w:val="0"/>
        <w:ind w:left="-567" w:right="-613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531A0D">
        <w:rPr>
          <w:rFonts w:ascii="StobiSerif Regular" w:hAnsi="StobiSerif Regular"/>
          <w:b/>
          <w:bCs/>
          <w:i/>
          <w:iCs/>
          <w:sz w:val="22"/>
          <w:szCs w:val="22"/>
        </w:rPr>
        <w:t>за распишување на конкурс за именување на директор на Фондот за здравствено осигурување на Република Северна Македонија (за едно лице)</w:t>
      </w:r>
    </w:p>
    <w:p w14:paraId="449D24A1" w14:textId="5B930569" w:rsidR="00F70B12" w:rsidRPr="006C6FF4" w:rsidRDefault="00F70B12" w:rsidP="00C96512">
      <w:pPr>
        <w:suppressAutoHyphens w:val="0"/>
        <w:ind w:left="-567" w:right="-613"/>
        <w:jc w:val="center"/>
        <w:rPr>
          <w:rFonts w:ascii="StobiSerif Regular" w:hAnsi="StobiSerif Regular"/>
          <w:b/>
          <w:bCs/>
          <w:i/>
          <w:iCs/>
          <w:color w:val="FF0000"/>
          <w:sz w:val="22"/>
          <w:szCs w:val="22"/>
        </w:rPr>
      </w:pPr>
    </w:p>
    <w:p w14:paraId="3FBF3B2B" w14:textId="1BE974A6" w:rsidR="00F70B12" w:rsidRPr="00531A0D" w:rsidRDefault="00F70B12" w:rsidP="00C96512">
      <w:pPr>
        <w:suppressAutoHyphens w:val="0"/>
        <w:ind w:left="-567" w:right="-613"/>
        <w:rPr>
          <w:rFonts w:ascii="StobiSerif Regular" w:hAnsi="StobiSerif Regular"/>
          <w:i/>
          <w:iCs/>
          <w:sz w:val="22"/>
          <w:szCs w:val="22"/>
        </w:rPr>
      </w:pPr>
      <w:r w:rsidRPr="00531A0D">
        <w:rPr>
          <w:rFonts w:ascii="StobiSerif Regular" w:hAnsi="StobiSerif Regular"/>
          <w:i/>
          <w:iCs/>
          <w:sz w:val="22"/>
          <w:szCs w:val="22"/>
        </w:rPr>
        <w:t>со која</w:t>
      </w:r>
      <w:r w:rsidR="00531A0D" w:rsidRPr="00531A0D">
        <w:rPr>
          <w:rFonts w:ascii="StobiSerif Regular" w:hAnsi="StobiSerif Regular"/>
          <w:i/>
          <w:iCs/>
          <w:sz w:val="22"/>
          <w:szCs w:val="22"/>
        </w:rPr>
        <w:t>,</w:t>
      </w:r>
      <w:r w:rsidRPr="00531A0D">
        <w:rPr>
          <w:rFonts w:ascii="StobiSerif Regular" w:hAnsi="StobiSerif Regular"/>
          <w:i/>
          <w:iCs/>
          <w:sz w:val="22"/>
          <w:szCs w:val="22"/>
        </w:rPr>
        <w:t xml:space="preserve"> </w:t>
      </w:r>
      <w:r w:rsidR="00531A0D" w:rsidRPr="00531A0D">
        <w:rPr>
          <w:rFonts w:ascii="StobiSerif Regular" w:hAnsi="StobiSerif Regular"/>
          <w:i/>
          <w:iCs/>
          <w:sz w:val="22"/>
          <w:szCs w:val="22"/>
        </w:rPr>
        <w:t>имајќи во вид дека мандатот на ВД директорката м-р Магдалена Филиповска Грашкоска истекува на 18 октомври 2022 година, се започна постапка за избор на директор по пат на конкурс.</w:t>
      </w:r>
    </w:p>
    <w:p w14:paraId="602771E5" w14:textId="77777777" w:rsidR="00A32BB4" w:rsidRPr="006C6FF4" w:rsidRDefault="00A32BB4" w:rsidP="00C96512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40B2EB92" w14:textId="6052B645" w:rsidR="009E3AAB" w:rsidRPr="004504DF" w:rsidRDefault="009E3AAB" w:rsidP="00C96512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4504DF" w:rsidRDefault="00AC3D69" w:rsidP="00C96512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D79985D" w14:textId="77777777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147" w:right="-613" w:hanging="357"/>
        <w:rPr>
          <w:rFonts w:ascii="StobiSerif Regular" w:eastAsia="@Arial Unicode MS" w:hAnsi="StobiSerif Regular"/>
          <w:i/>
          <w:iCs/>
        </w:rPr>
      </w:pPr>
      <w:bookmarkStart w:id="1" w:name="_Hlk100059169"/>
      <w:r w:rsidRPr="00531A0D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4CD6F38A" w14:textId="77777777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40" w:lineRule="auto"/>
        <w:ind w:left="147" w:right="-613" w:hanging="357"/>
        <w:rPr>
          <w:rFonts w:ascii="StobiSerif Regular" w:eastAsia="@Arial Unicode MS" w:hAnsi="StobiSerif Regular" w:cs="Arial"/>
          <w:i/>
        </w:rPr>
      </w:pPr>
      <w:r w:rsidRPr="00531A0D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6D49C11C" w14:textId="77777777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7" w:right="-613" w:hanging="357"/>
        <w:rPr>
          <w:rFonts w:ascii="StobiSerif Regular" w:hAnsi="StobiSerif Regular" w:cs="Arial"/>
          <w:i/>
          <w:iCs/>
        </w:rPr>
      </w:pPr>
      <w:r w:rsidRPr="00531A0D">
        <w:rPr>
          <w:rFonts w:ascii="StobiSerif Regular" w:hAnsi="StobiSerif Regular" w:cs="Arial"/>
          <w:i/>
          <w:iCs/>
        </w:rPr>
        <w:t>д-р Љубиша Каранфиловски</w:t>
      </w:r>
      <w:r w:rsidRPr="00531A0D">
        <w:rPr>
          <w:rFonts w:ascii="StobiSerif Regular" w:hAnsi="StobiSerif Regular" w:cs="Arial"/>
          <w:i/>
          <w:iCs/>
          <w:lang w:val="en-US"/>
        </w:rPr>
        <w:t xml:space="preserve">, </w:t>
      </w:r>
      <w:r w:rsidRPr="00531A0D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182300E" w14:textId="77777777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7" w:right="-613" w:hanging="357"/>
        <w:rPr>
          <w:rFonts w:ascii="StobiSerif Regular" w:hAnsi="StobiSerif Regular" w:cs="Arial"/>
          <w:i/>
          <w:iCs/>
        </w:rPr>
      </w:pPr>
      <w:r w:rsidRPr="00531A0D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3A7A5DAE" w14:textId="77777777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7" w:right="-613" w:hanging="357"/>
        <w:rPr>
          <w:rFonts w:ascii="StobiSerif Regular" w:hAnsi="StobiSerif Regular" w:cs="Arial"/>
          <w:i/>
          <w:iCs/>
        </w:rPr>
      </w:pPr>
      <w:r w:rsidRPr="00531A0D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531A0D">
        <w:rPr>
          <w:rFonts w:ascii="StobiSerif Regular" w:hAnsi="StobiSerif Regular"/>
          <w:i/>
          <w:iCs/>
        </w:rPr>
        <w:t>претставник на осигурениците  </w:t>
      </w:r>
      <w:r w:rsidRPr="00531A0D">
        <w:rPr>
          <w:rFonts w:ascii="StobiSerif Regular" w:hAnsi="StobiSerif Regular" w:cs="Arial"/>
          <w:i/>
          <w:iCs/>
        </w:rPr>
        <w:t xml:space="preserve"> – член;</w:t>
      </w:r>
    </w:p>
    <w:p w14:paraId="0368B8D4" w14:textId="6CEC4CE1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7" w:right="-613" w:hanging="357"/>
        <w:rPr>
          <w:rFonts w:ascii="StobiSerif Regular" w:hAnsi="StobiSerif Regular" w:cs="Arial"/>
          <w:i/>
          <w:iCs/>
        </w:rPr>
      </w:pPr>
      <w:bookmarkStart w:id="2" w:name="_Hlk106350987"/>
      <w:r w:rsidRPr="00531A0D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2"/>
      <w:r w:rsidRPr="00531A0D">
        <w:rPr>
          <w:rFonts w:ascii="StobiSerif Regular" w:hAnsi="StobiSerif Regular" w:cs="Arial"/>
          <w:i/>
          <w:iCs/>
        </w:rPr>
        <w:t xml:space="preserve">, </w:t>
      </w:r>
      <w:r w:rsidRPr="00531A0D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531A0D">
        <w:rPr>
          <w:rFonts w:ascii="StobiSerif Regular" w:hAnsi="StobiSerif Regular" w:cs="Arial"/>
          <w:i/>
          <w:iCs/>
        </w:rPr>
        <w:t xml:space="preserve">– член; </w:t>
      </w:r>
    </w:p>
    <w:p w14:paraId="63873D9C" w14:textId="0ABCA258" w:rsidR="005C4286" w:rsidRPr="00531A0D" w:rsidRDefault="005C4286" w:rsidP="00C96512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7" w:right="-613" w:hanging="357"/>
        <w:rPr>
          <w:rFonts w:ascii="StobiSerif Regular" w:hAnsi="StobiSerif Regular" w:cs="Arial"/>
          <w:i/>
          <w:iCs/>
        </w:rPr>
      </w:pPr>
      <w:r w:rsidRPr="00531A0D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531A0D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01ACC83D" w14:textId="77777777" w:rsidR="005C4286" w:rsidRPr="004504DF" w:rsidRDefault="005C4286" w:rsidP="00531A0D">
      <w:pPr>
        <w:pStyle w:val="ListParagraph"/>
        <w:suppressAutoHyphens w:val="0"/>
        <w:spacing w:after="0" w:line="240" w:lineRule="auto"/>
        <w:ind w:left="-567" w:right="-613"/>
        <w:rPr>
          <w:rFonts w:ascii="StobiSerif Regular" w:hAnsi="StobiSerif Regular" w:cs="Arial"/>
          <w:i/>
          <w:iCs/>
        </w:rPr>
      </w:pPr>
    </w:p>
    <w:bookmarkEnd w:id="1"/>
    <w:p w14:paraId="5FD1CEF2" w14:textId="2E4B4100" w:rsidR="00E91C7E" w:rsidRPr="004504DF" w:rsidRDefault="009E3AAB" w:rsidP="00531A0D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4504D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4504DF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E91C7E"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</w:t>
      </w:r>
      <w:r w:rsidR="00531A0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</w:t>
      </w:r>
      <w:r w:rsidR="00E91C7E"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E91C7E" w:rsidRPr="004504DF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4504DF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4504DF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11D92A8B" w:rsidR="00E91C7E" w:rsidRPr="004504DF" w:rsidRDefault="00E91C7E" w:rsidP="00531A0D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="00531A0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</w:t>
      </w:r>
      <w:r w:rsidRPr="004504DF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9F4D287" w14:textId="31D6CECB" w:rsidR="00BD2475" w:rsidRPr="006C6FF4" w:rsidRDefault="00E91C7E" w:rsidP="00C96512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color w:val="FF0000"/>
          <w:sz w:val="22"/>
          <w:szCs w:val="22"/>
        </w:rPr>
      </w:pPr>
      <w:r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</w:t>
      </w:r>
      <w:r w:rsidR="00531A0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</w:t>
      </w:r>
      <w:r w:rsidRPr="004504D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Дејан Николовски</w:t>
      </w:r>
    </w:p>
    <w:sectPr w:rsidR="00BD2475" w:rsidRPr="006C6FF4" w:rsidSect="00C96512">
      <w:headerReference w:type="default" r:id="rId9"/>
      <w:type w:val="continuous"/>
      <w:pgSz w:w="11906" w:h="16838" w:code="9"/>
      <w:pgMar w:top="1276" w:right="1440" w:bottom="284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1C287" w14:textId="77777777" w:rsidR="006F0927" w:rsidRDefault="006F0927" w:rsidP="00DC5C24">
      <w:r>
        <w:separator/>
      </w:r>
    </w:p>
  </w:endnote>
  <w:endnote w:type="continuationSeparator" w:id="0">
    <w:p w14:paraId="4203B285" w14:textId="77777777" w:rsidR="006F0927" w:rsidRDefault="006F092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8AD03" w14:textId="77777777" w:rsidR="006F0927" w:rsidRDefault="006F0927" w:rsidP="00DC5C24">
      <w:r>
        <w:separator/>
      </w:r>
    </w:p>
  </w:footnote>
  <w:footnote w:type="continuationSeparator" w:id="0">
    <w:p w14:paraId="3FA3C4B8" w14:textId="77777777" w:rsidR="006F0927" w:rsidRDefault="006F092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4B5E83"/>
    <w:multiLevelType w:val="hybridMultilevel"/>
    <w:tmpl w:val="362480F8"/>
    <w:lvl w:ilvl="0" w:tplc="7090E1D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B50"/>
    <w:multiLevelType w:val="hybridMultilevel"/>
    <w:tmpl w:val="D4B0E5B0"/>
    <w:lvl w:ilvl="0" w:tplc="042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8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7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6"/>
  </w:num>
  <w:num w:numId="6" w16cid:durableId="1639216011">
    <w:abstractNumId w:val="4"/>
  </w:num>
  <w:num w:numId="7" w16cid:durableId="1034308488">
    <w:abstractNumId w:val="11"/>
  </w:num>
  <w:num w:numId="8" w16cid:durableId="741022869">
    <w:abstractNumId w:val="9"/>
  </w:num>
  <w:num w:numId="9" w16cid:durableId="1926302598">
    <w:abstractNumId w:val="4"/>
  </w:num>
  <w:num w:numId="10" w16cid:durableId="4800814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10"/>
  </w:num>
  <w:num w:numId="13" w16cid:durableId="456143455">
    <w:abstractNumId w:val="5"/>
  </w:num>
  <w:num w:numId="14" w16cid:durableId="486435634">
    <w:abstractNumId w:val="12"/>
  </w:num>
  <w:num w:numId="15" w16cid:durableId="2073305339">
    <w:abstractNumId w:val="13"/>
  </w:num>
  <w:num w:numId="16" w16cid:durableId="601258204">
    <w:abstractNumId w:val="2"/>
  </w:num>
  <w:num w:numId="17" w16cid:durableId="203529886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04DF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5E3F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31A0D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C6FF4"/>
    <w:rsid w:val="006D030C"/>
    <w:rsid w:val="006D3724"/>
    <w:rsid w:val="006E0438"/>
    <w:rsid w:val="006E147A"/>
    <w:rsid w:val="006E42AD"/>
    <w:rsid w:val="006E5DB3"/>
    <w:rsid w:val="006F0927"/>
    <w:rsid w:val="006F220C"/>
    <w:rsid w:val="006F23B7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2230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512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2023-02-17T08:42:00Z</cp:lastPrinted>
  <dcterms:created xsi:type="dcterms:W3CDTF">2022-09-16T12:33:00Z</dcterms:created>
  <dcterms:modified xsi:type="dcterms:W3CDTF">2023-02-17T08:43:00Z</dcterms:modified>
</cp:coreProperties>
</file>