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156D62" w:rsidRDefault="007B16B4" w:rsidP="00305E62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7A42D6" wp14:editId="7462C85B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CAD493E" wp14:editId="6EDF7E80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6D62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04F06F" wp14:editId="4B889695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156D62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791DA6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9E3AAB" w:rsidRPr="00791DA6" w:rsidRDefault="009E3AAB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 w:rsidRPr="00791DA6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9E3AAB" w:rsidRPr="00CE3B17" w:rsidRDefault="009E3AAB" w:rsidP="009E3AAB">
      <w:pPr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791DA6">
        <w:rPr>
          <w:rFonts w:ascii="StobiSerif Regular" w:hAnsi="StobiSerif Regular"/>
          <w:b/>
          <w:i/>
          <w:sz w:val="22"/>
          <w:szCs w:val="22"/>
        </w:rPr>
        <w:t>________ 2019 година</w:t>
      </w:r>
      <w:r w:rsidRPr="00791DA6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bookmarkStart w:id="0" w:name="_GoBack"/>
      <w:r w:rsidRPr="00CE3B17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bookmarkEnd w:id="0"/>
    <w:p w:rsidR="009E3AAB" w:rsidRPr="00791DA6" w:rsidRDefault="009E3AAB" w:rsidP="009E3AAB">
      <w:pPr>
        <w:rPr>
          <w:rFonts w:ascii="StobiSerif Regular" w:hAnsi="StobiSerif Regular"/>
          <w:b/>
          <w:i/>
          <w:sz w:val="22"/>
          <w:szCs w:val="22"/>
        </w:rPr>
      </w:pPr>
      <w:r w:rsidRPr="00791DA6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791DA6">
        <w:rPr>
          <w:rFonts w:ascii="StobiSerif Regular" w:hAnsi="StobiSerif Regular"/>
          <w:i/>
          <w:sz w:val="22"/>
          <w:szCs w:val="22"/>
        </w:rPr>
        <w:t xml:space="preserve">                                     </w:t>
      </w:r>
    </w:p>
    <w:p w:rsidR="009E3AAB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EE7DCA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</w:t>
      </w:r>
    </w:p>
    <w:p w:rsidR="009E3AAB" w:rsidRPr="00EE7DCA" w:rsidRDefault="009E3AAB" w:rsidP="00AC3D69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756501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Педесет</w:t>
      </w:r>
      <w:r w:rsidR="007821DC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и </w:t>
      </w:r>
      <w:r w:rsidR="00791DA6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третата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9E3AAB" w:rsidRPr="00F11059" w:rsidRDefault="009E3AAB" w:rsidP="009E3AAB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</w:t>
      </w:r>
      <w:r w:rsidR="00756501" w:rsidRPr="00F11059">
        <w:rPr>
          <w:rFonts w:ascii="StobiSerif Regular" w:eastAsia="@Arial Unicode MS" w:hAnsi="StobiSerif Regular" w:cs="Arial"/>
          <w:i/>
          <w:sz w:val="22"/>
          <w:szCs w:val="22"/>
        </w:rPr>
        <w:t>од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791DA6" w:rsidRPr="00F11059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="00756501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791DA6" w:rsidRPr="00F11059">
        <w:rPr>
          <w:rFonts w:ascii="StobiSerif Regular" w:eastAsia="@Arial Unicode MS" w:hAnsi="StobiSerif Regular" w:cs="Arial"/>
          <w:i/>
          <w:sz w:val="22"/>
          <w:szCs w:val="22"/>
        </w:rPr>
        <w:t>23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7821DC" w:rsidRPr="00F11059">
        <w:rPr>
          <w:rFonts w:ascii="StobiSerif Regular" w:eastAsia="@Arial Unicode MS" w:hAnsi="StobiSerif Regular" w:cs="Arial"/>
          <w:i/>
          <w:sz w:val="22"/>
          <w:szCs w:val="22"/>
        </w:rPr>
        <w:t>деке</w:t>
      </w:r>
      <w:r w:rsidR="00AC3D69" w:rsidRPr="00F11059">
        <w:rPr>
          <w:rFonts w:ascii="StobiSerif Regular" w:eastAsia="@Arial Unicode MS" w:hAnsi="StobiSerif Regular" w:cs="Arial"/>
          <w:i/>
          <w:sz w:val="22"/>
          <w:szCs w:val="22"/>
        </w:rPr>
        <w:t>мври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2019 година </w:t>
      </w:r>
      <w:r w:rsidR="00AC3D69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состанок,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  <w:lang w:val="en-US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F11059">
        <w:rPr>
          <w:rFonts w:ascii="StobiSerif Regular" w:hAnsi="StobiSerif Regular"/>
          <w:i/>
          <w:sz w:val="22"/>
          <w:szCs w:val="22"/>
        </w:rPr>
        <w:t xml:space="preserve">Без одржување на состанок, </w:t>
      </w:r>
      <w:r w:rsidR="007821DC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од </w:t>
      </w:r>
      <w:r w:rsidR="00791DA6" w:rsidRPr="00F11059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="007821DC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791DA6" w:rsidRPr="00F11059">
        <w:rPr>
          <w:rFonts w:ascii="StobiSerif Regular" w:eastAsia="@Arial Unicode MS" w:hAnsi="StobiSerif Regular" w:cs="Arial"/>
          <w:i/>
          <w:sz w:val="22"/>
          <w:szCs w:val="22"/>
        </w:rPr>
        <w:t>23</w:t>
      </w:r>
      <w:r w:rsidR="007821DC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декември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2019 година </w:t>
      </w:r>
      <w:r w:rsidRPr="00F11059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</w:t>
      </w:r>
      <w:r w:rsidR="00756501" w:rsidRPr="00F11059">
        <w:rPr>
          <w:rFonts w:ascii="StobiSerif Regular" w:hAnsi="StobiSerif Regular"/>
          <w:i/>
          <w:sz w:val="22"/>
          <w:szCs w:val="22"/>
        </w:rPr>
        <w:t>о</w:t>
      </w:r>
      <w:r w:rsidRPr="00F11059">
        <w:rPr>
          <w:rFonts w:ascii="StobiSerif Regular" w:hAnsi="StobiSerif Regular"/>
          <w:i/>
          <w:sz w:val="22"/>
          <w:szCs w:val="22"/>
        </w:rPr>
        <w:t>т предло</w:t>
      </w:r>
      <w:r w:rsidR="00756501" w:rsidRPr="00F11059">
        <w:rPr>
          <w:rFonts w:ascii="StobiSerif Regular" w:hAnsi="StobiSerif Regular"/>
          <w:i/>
          <w:sz w:val="22"/>
          <w:szCs w:val="22"/>
        </w:rPr>
        <w:t>г:</w:t>
      </w:r>
    </w:p>
    <w:p w:rsidR="009E3AAB" w:rsidRPr="00F11059" w:rsidRDefault="009E3AAB" w:rsidP="009E3AAB">
      <w:pPr>
        <w:pStyle w:val="ListParagraph"/>
        <w:ind w:hanging="360"/>
        <w:rPr>
          <w:rFonts w:ascii="StobiSerif Regular" w:hAnsi="StobiSerif Regular"/>
          <w:i/>
        </w:rPr>
      </w:pPr>
    </w:p>
    <w:p w:rsidR="007821DC" w:rsidRPr="00F11059" w:rsidRDefault="00791DA6" w:rsidP="007821DC">
      <w:pPr>
        <w:pStyle w:val="ListParagraph"/>
        <w:numPr>
          <w:ilvl w:val="0"/>
          <w:numId w:val="48"/>
        </w:numPr>
        <w:suppressAutoHyphens w:val="0"/>
        <w:spacing w:after="0" w:line="240" w:lineRule="auto"/>
        <w:rPr>
          <w:rFonts w:ascii="StobiSerif Regular" w:hAnsi="StobiSerif Regular"/>
          <w:i/>
          <w:lang w:val="en-US"/>
        </w:rPr>
      </w:pPr>
      <w:r w:rsidRPr="00F11059">
        <w:rPr>
          <w:rFonts w:ascii="StobiSerif Regular" w:hAnsi="StobiSerif Regular"/>
          <w:i/>
        </w:rPr>
        <w:t>Предлог за донесување на Одлука за изменување и дополнување на Планот за јавни набавки за 2019 година на Фондот за здравствено осигурување на Република Северна Македонија</w:t>
      </w:r>
    </w:p>
    <w:p w:rsidR="00AC3D69" w:rsidRPr="00F11059" w:rsidRDefault="00AC3D69" w:rsidP="007821DC">
      <w:pPr>
        <w:pStyle w:val="ListParagraph"/>
        <w:suppressAutoHyphens w:val="0"/>
        <w:spacing w:after="160" w:line="240" w:lineRule="auto"/>
        <w:rPr>
          <w:rFonts w:ascii="StobiSerif Regular" w:hAnsi="StobiSerif Regular"/>
          <w:i/>
          <w:lang w:val="en-US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>Сите членови на Управниот одбор гласаа „за“ по предло</w:t>
      </w:r>
      <w:r w:rsidR="00756501" w:rsidRPr="00F11059">
        <w:rPr>
          <w:rFonts w:ascii="StobiSerif Regular" w:eastAsia="@Arial Unicode MS" w:hAnsi="StobiSerif Regular"/>
          <w:i/>
          <w:sz w:val="22"/>
          <w:szCs w:val="22"/>
        </w:rPr>
        <w:t>гот</w:t>
      </w:r>
      <w:r w:rsidRPr="00F11059">
        <w:rPr>
          <w:rFonts w:ascii="StobiSerif Regular" w:eastAsia="@Arial Unicode MS" w:hAnsi="StobiSerif Regular"/>
          <w:i/>
          <w:sz w:val="22"/>
          <w:szCs w:val="22"/>
        </w:rPr>
        <w:t>, со што с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>огласно членот 21 на Деловникот за работата</w:t>
      </w:r>
      <w:r w:rsidRPr="00F11059">
        <w:rPr>
          <w:rFonts w:ascii="StobiSerif Regular" w:hAnsi="StobiSerif Regular" w:cs="Arial"/>
          <w:i/>
          <w:sz w:val="22"/>
          <w:szCs w:val="22"/>
        </w:rPr>
        <w:t xml:space="preserve">,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Управниот одбор </w:t>
      </w:r>
      <w:r w:rsidRPr="00F11059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F11059">
        <w:rPr>
          <w:rFonts w:ascii="StobiSerif Regular" w:hAnsi="StobiSerif Regular"/>
          <w:i/>
          <w:sz w:val="22"/>
          <w:szCs w:val="22"/>
        </w:rPr>
        <w:t xml:space="preserve"> </w:t>
      </w:r>
    </w:p>
    <w:p w:rsidR="007821DC" w:rsidRPr="00F11059" w:rsidRDefault="007821DC" w:rsidP="00791DA6">
      <w:pPr>
        <w:autoSpaceDE w:val="0"/>
        <w:autoSpaceDN w:val="0"/>
        <w:adjustRightInd w:val="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F11059">
        <w:rPr>
          <w:rFonts w:ascii="StobiSerif Regular" w:hAnsi="StobiSerif Regular"/>
          <w:b/>
          <w:i/>
          <w:sz w:val="22"/>
          <w:szCs w:val="22"/>
        </w:rPr>
        <w:t>Одлука</w:t>
      </w:r>
    </w:p>
    <w:p w:rsidR="007821DC" w:rsidRPr="00F11059" w:rsidRDefault="00791DA6" w:rsidP="00791DA6">
      <w:pPr>
        <w:autoSpaceDE w:val="0"/>
        <w:autoSpaceDN w:val="0"/>
        <w:adjustRightInd w:val="0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hAnsi="StobiSerif Regular"/>
          <w:b/>
          <w:i/>
          <w:sz w:val="22"/>
          <w:szCs w:val="22"/>
        </w:rPr>
        <w:t>за изменување и дополнување на Планот за јавни набавки за 2019 година на Фондот за здравствено осигурување на Република Северна Македонија</w:t>
      </w:r>
    </w:p>
    <w:p w:rsidR="00791DA6" w:rsidRPr="00F11059" w:rsidRDefault="00791DA6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F11059" w:rsidRDefault="009E3AAB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AC3D69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F11059" w:rsidRDefault="009E3AAB" w:rsidP="009E3AAB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>Д-р Ридван Асани, претставник од Министерството за здравство - претседател;</w:t>
      </w:r>
    </w:p>
    <w:p w:rsidR="009E3AAB" w:rsidRPr="00F11059" w:rsidRDefault="00756501" w:rsidP="009E3AAB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>Дејан Николовски,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 xml:space="preserve"> претставник од Министерството за финансии </w:t>
      </w:r>
      <w:r w:rsidR="009E3AAB" w:rsidRPr="00F11059">
        <w:t xml:space="preserve">-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заменик на претседателот</w:t>
      </w:r>
      <w:r w:rsidRPr="00F11059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9E3AAB" w:rsidRPr="00F11059" w:rsidRDefault="009E3AAB" w:rsidP="009E3AAB">
      <w:pPr>
        <w:pStyle w:val="Heading2"/>
        <w:numPr>
          <w:ilvl w:val="0"/>
          <w:numId w:val="23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9E3AAB" w:rsidRPr="00F11059" w:rsidRDefault="009E3AAB" w:rsidP="009E3AAB">
      <w:pPr>
        <w:pStyle w:val="Heading2"/>
        <w:numPr>
          <w:ilvl w:val="0"/>
          <w:numId w:val="23"/>
        </w:numPr>
        <w:suppressAutoHyphens w:val="0"/>
        <w:spacing w:before="0" w:after="0"/>
        <w:ind w:left="72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F11059" w:rsidRDefault="009E3AAB" w:rsidP="009E3AAB">
      <w:pPr>
        <w:numPr>
          <w:ilvl w:val="0"/>
          <w:numId w:val="23"/>
        </w:numPr>
        <w:suppressAutoHyphens w:val="0"/>
        <w:ind w:firstLine="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F11059" w:rsidRDefault="009E3AAB" w:rsidP="009E3AAB">
      <w:pPr>
        <w:ind w:left="36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9E3AAB" w:rsidRPr="00F11059" w:rsidRDefault="009E3AAB" w:rsidP="009E3AAB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hAnsi="StobiSerif Regular" w:cs="Arial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F11059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9E3AAB" w:rsidRPr="00F11059" w:rsidRDefault="009E3AAB" w:rsidP="009E3AAB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hAnsi="StobiSerif Regular" w:cs="Arial"/>
          <w:i/>
          <w:sz w:val="22"/>
          <w:szCs w:val="22"/>
        </w:rPr>
        <w:t>Д</w:t>
      </w: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-р Илбер Бесими, </w:t>
      </w:r>
      <w:r w:rsidRPr="00F11059">
        <w:rPr>
          <w:rFonts w:ascii="StobiSerif Regular" w:hAnsi="StobiSerif Regular" w:cs="Arial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F11059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i/>
          <w:sz w:val="22"/>
          <w:szCs w:val="22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Записничар,                                    Управен одбор/Bordi drejtues</w:t>
      </w:r>
    </w:p>
    <w:p w:rsidR="009E3AAB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Христо Трповски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Претседател/Kryetar,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D-r Ridvan ASANI</w:t>
      </w:r>
    </w:p>
    <w:p w:rsidR="00BD2475" w:rsidRPr="00F11059" w:rsidRDefault="00BD2475" w:rsidP="009E3AAB">
      <w:pPr>
        <w:autoSpaceDE w:val="0"/>
        <w:autoSpaceDN w:val="0"/>
        <w:adjustRightInd w:val="0"/>
        <w:rPr>
          <w:rFonts w:ascii="StobiSerif Regular" w:hAnsi="StobiSerif Regular"/>
          <w:sz w:val="22"/>
          <w:szCs w:val="22"/>
        </w:rPr>
      </w:pPr>
    </w:p>
    <w:sectPr w:rsidR="00BD2475" w:rsidRPr="00F11059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2ED" w:rsidRDefault="00C872ED" w:rsidP="00DC5C24">
      <w:r>
        <w:separator/>
      </w:r>
    </w:p>
  </w:endnote>
  <w:endnote w:type="continuationSeparator" w:id="0">
    <w:p w:rsidR="00C872ED" w:rsidRDefault="00C872ED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2ED" w:rsidRDefault="00C872ED" w:rsidP="00DC5C24">
      <w:r>
        <w:separator/>
      </w:r>
    </w:p>
  </w:footnote>
  <w:footnote w:type="continuationSeparator" w:id="0">
    <w:p w:rsidR="00C872ED" w:rsidRDefault="00C872ED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605CE1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3046C51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73D5514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AD65EC7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B295DA2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CF26380"/>
    <w:multiLevelType w:val="hybridMultilevel"/>
    <w:tmpl w:val="096E285E"/>
    <w:lvl w:ilvl="0" w:tplc="376694AA">
      <w:numFmt w:val="bullet"/>
      <w:lvlText w:val="-"/>
      <w:lvlJc w:val="left"/>
      <w:pPr>
        <w:ind w:left="369" w:hanging="360"/>
      </w:pPr>
      <w:rPr>
        <w:rFonts w:ascii="StobiSerif Regular" w:hAnsi="StobiSerif Regular" w:hint="default"/>
        <w:b w:val="0"/>
        <w:color w:val="auto"/>
      </w:rPr>
    </w:lvl>
    <w:lvl w:ilvl="1" w:tplc="042F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16">
    <w:nsid w:val="109D79DC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0FE1676"/>
    <w:multiLevelType w:val="hybridMultilevel"/>
    <w:tmpl w:val="A0567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E958C5"/>
    <w:multiLevelType w:val="hybridMultilevel"/>
    <w:tmpl w:val="75444790"/>
    <w:lvl w:ilvl="0" w:tplc="D81644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0615E4B"/>
    <w:multiLevelType w:val="hybridMultilevel"/>
    <w:tmpl w:val="41E4528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26F31DA"/>
    <w:multiLevelType w:val="hybridMultilevel"/>
    <w:tmpl w:val="E6BECD3E"/>
    <w:lvl w:ilvl="0" w:tplc="E454FAB8"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22A143C2"/>
    <w:multiLevelType w:val="hybridMultilevel"/>
    <w:tmpl w:val="4800BBB6"/>
    <w:lvl w:ilvl="0" w:tplc="76040E48">
      <w:start w:val="2"/>
      <w:numFmt w:val="bullet"/>
      <w:lvlText w:val="-"/>
      <w:lvlJc w:val="left"/>
      <w:pPr>
        <w:ind w:left="-27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23">
    <w:nsid w:val="2E012689"/>
    <w:multiLevelType w:val="hybridMultilevel"/>
    <w:tmpl w:val="3970CD34"/>
    <w:lvl w:ilvl="0" w:tplc="A7F4D04E">
      <w:start w:val="4"/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F76B07"/>
    <w:multiLevelType w:val="hybridMultilevel"/>
    <w:tmpl w:val="7D6ABE96"/>
    <w:lvl w:ilvl="0" w:tplc="BEA8A7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02D7630"/>
    <w:multiLevelType w:val="singleLevel"/>
    <w:tmpl w:val="CF769C76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  <w:color w:val="auto"/>
      </w:rPr>
    </w:lvl>
  </w:abstractNum>
  <w:abstractNum w:abstractNumId="26">
    <w:nsid w:val="33ED571F"/>
    <w:multiLevelType w:val="hybridMultilevel"/>
    <w:tmpl w:val="A0567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28">
    <w:nsid w:val="38F7201C"/>
    <w:multiLevelType w:val="hybridMultilevel"/>
    <w:tmpl w:val="29108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B5D1051"/>
    <w:multiLevelType w:val="hybridMultilevel"/>
    <w:tmpl w:val="9746E54C"/>
    <w:lvl w:ilvl="0" w:tplc="91865CD4">
      <w:start w:val="4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434E41EA"/>
    <w:multiLevelType w:val="hybridMultilevel"/>
    <w:tmpl w:val="913E9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A625058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00231EE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2665907"/>
    <w:multiLevelType w:val="hybridMultilevel"/>
    <w:tmpl w:val="2BB87D98"/>
    <w:lvl w:ilvl="0" w:tplc="042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32D2130"/>
    <w:multiLevelType w:val="hybridMultilevel"/>
    <w:tmpl w:val="A754CB22"/>
    <w:lvl w:ilvl="0" w:tplc="5CEA06F8">
      <w:start w:val="2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36">
    <w:nsid w:val="5E1B0875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068468B"/>
    <w:multiLevelType w:val="hybridMultilevel"/>
    <w:tmpl w:val="F0D24C5C"/>
    <w:lvl w:ilvl="0" w:tplc="A71C6AFE">
      <w:start w:val="1"/>
      <w:numFmt w:val="decimal"/>
      <w:lvlText w:val="%1."/>
      <w:lvlJc w:val="left"/>
      <w:pPr>
        <w:ind w:left="90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0A32509"/>
    <w:multiLevelType w:val="hybridMultilevel"/>
    <w:tmpl w:val="FB1E4112"/>
    <w:lvl w:ilvl="0" w:tplc="042F0001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9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F30E24"/>
    <w:multiLevelType w:val="hybridMultilevel"/>
    <w:tmpl w:val="494C6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EAE5473"/>
    <w:multiLevelType w:val="hybridMultilevel"/>
    <w:tmpl w:val="30CC8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A64A7A"/>
    <w:multiLevelType w:val="hybridMultilevel"/>
    <w:tmpl w:val="C374AB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28A6E91"/>
    <w:multiLevelType w:val="hybridMultilevel"/>
    <w:tmpl w:val="87F0ABFE"/>
    <w:lvl w:ilvl="0" w:tplc="A71C6AFE">
      <w:start w:val="1"/>
      <w:numFmt w:val="decimal"/>
      <w:lvlText w:val="%1."/>
      <w:lvlJc w:val="left"/>
      <w:pPr>
        <w:ind w:left="90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9"/>
  </w:num>
  <w:num w:numId="12">
    <w:abstractNumId w:val="19"/>
  </w:num>
  <w:num w:numId="13">
    <w:abstractNumId w:val="40"/>
  </w:num>
  <w:num w:numId="14">
    <w:abstractNumId w:val="46"/>
  </w:num>
  <w:num w:numId="15">
    <w:abstractNumId w:val="22"/>
  </w:num>
  <w:num w:numId="16">
    <w:abstractNumId w:val="31"/>
  </w:num>
  <w:num w:numId="17">
    <w:abstractNumId w:val="27"/>
  </w:num>
  <w:num w:numId="18">
    <w:abstractNumId w:val="36"/>
  </w:num>
  <w:num w:numId="19">
    <w:abstractNumId w:val="20"/>
  </w:num>
  <w:num w:numId="20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42"/>
  </w:num>
  <w:num w:numId="22">
    <w:abstractNumId w:val="25"/>
  </w:num>
  <w:num w:numId="23">
    <w:abstractNumId w:val="30"/>
  </w:num>
  <w:num w:numId="24">
    <w:abstractNumId w:val="28"/>
  </w:num>
  <w:num w:numId="25">
    <w:abstractNumId w:val="33"/>
  </w:num>
  <w:num w:numId="26">
    <w:abstractNumId w:val="41"/>
  </w:num>
  <w:num w:numId="27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6"/>
  </w:num>
  <w:num w:numId="29">
    <w:abstractNumId w:val="10"/>
  </w:num>
  <w:num w:numId="30">
    <w:abstractNumId w:val="18"/>
  </w:num>
  <w:num w:numId="31">
    <w:abstractNumId w:val="14"/>
  </w:num>
  <w:num w:numId="32">
    <w:abstractNumId w:val="12"/>
  </w:num>
  <w:num w:numId="33">
    <w:abstractNumId w:val="11"/>
  </w:num>
  <w:num w:numId="34">
    <w:abstractNumId w:val="45"/>
  </w:num>
  <w:num w:numId="35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8"/>
  </w:num>
  <w:num w:numId="37">
    <w:abstractNumId w:val="44"/>
  </w:num>
  <w:num w:numId="38">
    <w:abstractNumId w:val="15"/>
  </w:num>
  <w:num w:numId="39">
    <w:abstractNumId w:val="13"/>
  </w:num>
  <w:num w:numId="40">
    <w:abstractNumId w:val="37"/>
  </w:num>
  <w:num w:numId="41">
    <w:abstractNumId w:val="32"/>
  </w:num>
  <w:num w:numId="42">
    <w:abstractNumId w:val="29"/>
  </w:num>
  <w:num w:numId="43">
    <w:abstractNumId w:val="34"/>
  </w:num>
  <w:num w:numId="44">
    <w:abstractNumId w:val="21"/>
  </w:num>
  <w:num w:numId="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7"/>
  </w:num>
  <w:num w:numId="47">
    <w:abstractNumId w:val="26"/>
  </w:num>
  <w:num w:numId="48">
    <w:abstractNumId w:val="23"/>
  </w:num>
  <w:num w:numId="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380D"/>
    <w:rsid w:val="0051482A"/>
    <w:rsid w:val="00514E5D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1494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FE"/>
    <w:rsid w:val="00CA3EE8"/>
    <w:rsid w:val="00CA47F9"/>
    <w:rsid w:val="00CA4EE5"/>
    <w:rsid w:val="00CA55FF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286C3-A9A1-4B09-8365-7A34944D1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8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5</cp:revision>
  <cp:lastPrinted>2019-12-30T07:45:00Z</cp:lastPrinted>
  <dcterms:created xsi:type="dcterms:W3CDTF">2019-12-23T12:04:00Z</dcterms:created>
  <dcterms:modified xsi:type="dcterms:W3CDTF">2019-12-30T08:46:00Z</dcterms:modified>
</cp:coreProperties>
</file>