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751EA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751EA2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82225" wp14:editId="6582B7C9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751EA2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2D18BC2" wp14:editId="1BEB8757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1EA2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751EA2">
        <w:rPr>
          <w:rFonts w:ascii="StobiSerif Regular" w:hAnsi="StobiSerif Regular" w:cstheme="minorHAnsi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B3E3BB" wp14:editId="51344F94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751EA2" w:rsidRDefault="007B16B4" w:rsidP="00305E62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3660E" w:rsidRPr="00751EA2" w:rsidRDefault="0093660E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E3AAB" w:rsidRPr="00904A67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904A67" w:rsidRDefault="009E3AAB" w:rsidP="009E3AAB">
      <w:pPr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904A67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904A67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 </w:t>
      </w:r>
      <w:bookmarkStart w:id="0" w:name="_GoBack"/>
      <w:bookmarkEnd w:id="0"/>
    </w:p>
    <w:p w:rsidR="009E3AAB" w:rsidRPr="00904A67" w:rsidRDefault="009E3AAB" w:rsidP="009E3AAB">
      <w:pPr>
        <w:rPr>
          <w:rFonts w:ascii="StobiSerif Regular" w:hAnsi="StobiSerif Regular" w:cstheme="minorHAnsi"/>
          <w:i/>
          <w:sz w:val="22"/>
          <w:szCs w:val="22"/>
        </w:rPr>
      </w:pPr>
      <w:r w:rsidRPr="00904A67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:rsidR="009E3AAB" w:rsidRPr="00904A67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:rsidR="009E3AAB" w:rsidRPr="00904A67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:rsidR="009E3AAB" w:rsidRPr="00904A67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751EA2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првата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:rsidR="009E3AAB" w:rsidRPr="00904A67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904A67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904A67" w:rsidRDefault="009E3AAB" w:rsidP="009E3AAB">
      <w:pPr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904A67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22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904A67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23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D346C8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јуни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904A67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904A67" w:rsidRDefault="009E3AAB" w:rsidP="00D329FA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904A67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22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904A67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23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D346C8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јуни</w:t>
      </w:r>
      <w:r w:rsidR="006F4AFA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904A67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904A67" w:rsidRPr="00904A67">
        <w:rPr>
          <w:rFonts w:ascii="StobiSerif Regular" w:hAnsi="StobiSerif Regular" w:cstheme="minorHAnsi"/>
          <w:i/>
          <w:sz w:val="22"/>
          <w:szCs w:val="22"/>
        </w:rPr>
        <w:t>о</w:t>
      </w:r>
      <w:r w:rsidRPr="00904A67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904A67" w:rsidRPr="00904A67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904A67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9E3AAB" w:rsidRPr="00904A67" w:rsidRDefault="009E3AAB" w:rsidP="00D329FA">
      <w:pPr>
        <w:pStyle w:val="ListParagraph"/>
        <w:spacing w:after="0" w:line="240" w:lineRule="auto"/>
        <w:ind w:hanging="360"/>
        <w:rPr>
          <w:rFonts w:ascii="StobiSerif Regular" w:hAnsi="StobiSerif Regular" w:cstheme="minorHAnsi"/>
          <w:i/>
        </w:rPr>
      </w:pPr>
    </w:p>
    <w:p w:rsidR="00D346C8" w:rsidRPr="00904A67" w:rsidRDefault="00904A67" w:rsidP="00904A67">
      <w:pPr>
        <w:pStyle w:val="ListParagraph"/>
        <w:numPr>
          <w:ilvl w:val="0"/>
          <w:numId w:val="11"/>
        </w:numPr>
        <w:suppressAutoHyphens w:val="0"/>
        <w:spacing w:after="0" w:line="240" w:lineRule="auto"/>
        <w:rPr>
          <w:rFonts w:ascii="StobiSerif Regular" w:hAnsi="StobiSerif Regular" w:cstheme="minorHAnsi"/>
          <w:i/>
          <w:shd w:val="clear" w:color="auto" w:fill="FFFFFF"/>
          <w:lang w:val="en-US"/>
        </w:rPr>
      </w:pPr>
      <w:r w:rsidRPr="00904A67">
        <w:rPr>
          <w:rFonts w:ascii="StobiSerif Regular" w:eastAsia="Times New Roman" w:hAnsi="StobiSerif Regular"/>
          <w:i/>
          <w:shd w:val="clear" w:color="auto" w:fill="FFFFFF"/>
        </w:rPr>
        <w:t xml:space="preserve">Предлог за донесување на </w:t>
      </w:r>
      <w:r w:rsidRPr="00904A67">
        <w:rPr>
          <w:rFonts w:ascii="StobiSerif Regular" w:eastAsia="Times New Roman" w:hAnsi="StobiSerif Regular"/>
          <w:i/>
        </w:rPr>
        <w:t xml:space="preserve">Правилник </w:t>
      </w:r>
      <w:r w:rsidRPr="00904A67">
        <w:rPr>
          <w:rFonts w:ascii="StobiSerif Regular" w:eastAsia="Times New Roman" w:hAnsi="StobiSerif Regular"/>
          <w:i/>
          <w:shd w:val="clear" w:color="auto" w:fill="FFFFFF"/>
        </w:rPr>
        <w:t>з</w:t>
      </w:r>
      <w:r w:rsidRPr="00904A67">
        <w:rPr>
          <w:rFonts w:ascii="StobiSerif Regular" w:eastAsia="Times New Roman" w:hAnsi="StobiSerif Regular"/>
          <w:i/>
        </w:rPr>
        <w:t>а изменување и дополнување на Правилникот за систематизација на работните места во Фондот за здравствено осигурување на Република Северна Македонија</w:t>
      </w:r>
    </w:p>
    <w:p w:rsidR="00D346C8" w:rsidRPr="00904A67" w:rsidRDefault="00D346C8" w:rsidP="00904A67">
      <w:pPr>
        <w:pStyle w:val="ListParagraph"/>
        <w:suppressAutoHyphens w:val="0"/>
        <w:spacing w:after="0" w:line="240" w:lineRule="auto"/>
        <w:ind w:left="714"/>
        <w:rPr>
          <w:rFonts w:ascii="StobiSerif Regular" w:hAnsi="StobiSerif Regular" w:cstheme="minorHAnsi"/>
          <w:i/>
          <w:shd w:val="clear" w:color="auto" w:fill="FFFFFF"/>
          <w:lang w:val="en-US"/>
        </w:rPr>
      </w:pPr>
    </w:p>
    <w:p w:rsidR="009A6022" w:rsidRPr="00904A67" w:rsidRDefault="009E3AAB" w:rsidP="00D329FA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904A67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гот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, со што согласно членот 21 на Деловникот за работата</w:t>
      </w: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, 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Pr="00904A67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  <w:r w:rsidR="00D346C8" w:rsidRPr="00904A67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2E15D4" w:rsidRPr="00904A67" w:rsidRDefault="002E15D4" w:rsidP="00515280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04A67" w:rsidRPr="00904A67" w:rsidRDefault="00904A67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904A67">
        <w:rPr>
          <w:rFonts w:ascii="StobiSerif Regular" w:hAnsi="StobiSerif Regular"/>
          <w:b/>
          <w:i/>
          <w:sz w:val="22"/>
          <w:szCs w:val="22"/>
        </w:rPr>
        <w:t xml:space="preserve">Правилник </w:t>
      </w:r>
    </w:p>
    <w:p w:rsidR="00904A67" w:rsidRPr="00904A67" w:rsidRDefault="00904A67" w:rsidP="00515280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hAnsi="StobiSerif Regular"/>
          <w:b/>
          <w:i/>
          <w:sz w:val="22"/>
          <w:szCs w:val="22"/>
          <w:shd w:val="clear" w:color="auto" w:fill="FFFFFF"/>
        </w:rPr>
        <w:t>з</w:t>
      </w:r>
      <w:r w:rsidRPr="00904A67">
        <w:rPr>
          <w:rFonts w:ascii="StobiSerif Regular" w:hAnsi="StobiSerif Regular"/>
          <w:b/>
          <w:i/>
          <w:sz w:val="22"/>
          <w:szCs w:val="22"/>
        </w:rPr>
        <w:t>а изменување и дополнување на Правилникот за систематизација на работните места во Фондот за здравствено осигурување на Република Северна Македонија</w:t>
      </w:r>
    </w:p>
    <w:p w:rsidR="00D329FA" w:rsidRPr="00904A67" w:rsidRDefault="00D329FA" w:rsidP="00515280">
      <w:pPr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904A67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9E3AAB" w:rsidRPr="00904A67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904A67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904A67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904A67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904A67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904A67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904A67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904A67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 w:cstheme="minorHAnsi"/>
          <w:i/>
          <w:iCs/>
          <w:sz w:val="22"/>
          <w:szCs w:val="22"/>
        </w:rPr>
      </w:pPr>
      <w:r w:rsidRPr="00904A67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904A67" w:rsidRDefault="009E3AAB" w:rsidP="009E3AAB">
      <w:pPr>
        <w:ind w:left="360"/>
        <w:rPr>
          <w:rFonts w:ascii="StobiSerif Regular" w:hAnsi="StobiSerif Regular" w:cstheme="minorHAnsi"/>
          <w:i/>
          <w:iCs/>
          <w:sz w:val="22"/>
          <w:szCs w:val="22"/>
        </w:rPr>
      </w:pPr>
      <w:r w:rsidRPr="00904A67">
        <w:rPr>
          <w:rFonts w:ascii="StobiSerif Regular" w:hAnsi="StobiSerif Regular" w:cstheme="minorHAnsi"/>
          <w:i/>
          <w:iCs/>
          <w:sz w:val="22"/>
          <w:szCs w:val="22"/>
        </w:rPr>
        <w:t xml:space="preserve">      Македонија – член;</w:t>
      </w:r>
    </w:p>
    <w:p w:rsidR="009E3AAB" w:rsidRPr="00904A67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904A67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hAnsi="StobiSerif Regular" w:cstheme="minorHAnsi"/>
          <w:i/>
          <w:sz w:val="22"/>
          <w:szCs w:val="22"/>
        </w:rPr>
        <w:t>Д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904A67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904A67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93660E" w:rsidRPr="00904A67" w:rsidRDefault="0093660E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904A67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904A6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904A67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904A6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904A6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9E3AAB" w:rsidRPr="00904A67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904A67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904A67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</w:p>
    <w:p w:rsidR="00BD2475" w:rsidRPr="00751EA2" w:rsidRDefault="00BD2475" w:rsidP="009E3AAB">
      <w:pPr>
        <w:autoSpaceDE w:val="0"/>
        <w:autoSpaceDN w:val="0"/>
        <w:adjustRightInd w:val="0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751EA2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7C2" w:rsidRDefault="008B27C2" w:rsidP="00DC5C24">
      <w:r>
        <w:separator/>
      </w:r>
    </w:p>
  </w:endnote>
  <w:endnote w:type="continuationSeparator" w:id="0">
    <w:p w:rsidR="008B27C2" w:rsidRDefault="008B27C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7C2" w:rsidRDefault="008B27C2" w:rsidP="00DC5C24">
      <w:r>
        <w:separator/>
      </w:r>
    </w:p>
  </w:footnote>
  <w:footnote w:type="continuationSeparator" w:id="0">
    <w:p w:rsidR="008B27C2" w:rsidRDefault="008B27C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1605A"/>
    <w:multiLevelType w:val="hybridMultilevel"/>
    <w:tmpl w:val="2D28E574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  <w:num w:numId="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00D1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1EA2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7C2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A67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4183C-5A4C-4232-990C-96A6CF628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2020-03-03T09:31:00Z</cp:lastPrinted>
  <dcterms:created xsi:type="dcterms:W3CDTF">2020-07-29T07:50:00Z</dcterms:created>
  <dcterms:modified xsi:type="dcterms:W3CDTF">2020-08-21T12:29:00Z</dcterms:modified>
</cp:coreProperties>
</file>