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A342C" w14:textId="77777777" w:rsidR="007B16B4" w:rsidRPr="00195D26" w:rsidRDefault="007B16B4" w:rsidP="001A2A5B">
      <w:pPr>
        <w:tabs>
          <w:tab w:val="left" w:pos="6048"/>
        </w:tabs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195D2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7F92D6" wp14:editId="693121DD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195D2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1CECFA85" wp14:editId="4A5394FC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5D26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195D2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876B21" wp14:editId="7D2593D2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36404F01" w14:textId="77777777" w:rsidR="007B16B4" w:rsidRPr="00195D26" w:rsidRDefault="007B16B4" w:rsidP="001A2A5B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C23BD17" w14:textId="77777777" w:rsidR="007B16B4" w:rsidRPr="00195D26" w:rsidRDefault="007B16B4" w:rsidP="001A2A5B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621A127D" w14:textId="77777777" w:rsidR="009E3AAB" w:rsidRPr="001A2A5B" w:rsidRDefault="009E3AAB" w:rsidP="001A2A5B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sz w:val="22"/>
          <w:szCs w:val="22"/>
        </w:rPr>
      </w:pPr>
      <w:r w:rsidRPr="001A2A5B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1D443E46" w14:textId="77777777" w:rsidR="009E3AAB" w:rsidRPr="001A2A5B" w:rsidRDefault="009E3AAB" w:rsidP="001A2A5B">
      <w:pPr>
        <w:ind w:left="-426" w:right="-612"/>
        <w:rPr>
          <w:rFonts w:ascii="StobiSerif Regular" w:hAnsi="StobiSerif Regular" w:cstheme="minorHAnsi"/>
          <w:b/>
          <w:i/>
          <w:sz w:val="22"/>
          <w:szCs w:val="22"/>
        </w:rPr>
      </w:pPr>
      <w:r w:rsidRPr="001A2A5B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1A2A5B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4B78E3" w:rsidRPr="001A2A5B">
        <w:rPr>
          <w:rFonts w:ascii="StobiSerif Regular" w:hAnsi="StobiSerif Regular" w:cstheme="minorHAnsi"/>
          <w:b/>
          <w:i/>
          <w:sz w:val="22"/>
          <w:szCs w:val="22"/>
        </w:rPr>
        <w:t>1</w:t>
      </w:r>
      <w:r w:rsidRPr="001A2A5B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1A2A5B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</w:t>
      </w:r>
      <w:r w:rsidRPr="001A2A5B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Pr="00A270EA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5E15B661" w14:textId="77777777" w:rsidR="009E3AAB" w:rsidRPr="001A2A5B" w:rsidRDefault="009E3AAB" w:rsidP="001A2A5B">
      <w:pPr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  <w:r w:rsidRPr="001A2A5B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1A2A5B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020294DD" w14:textId="77777777" w:rsidR="00B77258" w:rsidRPr="001A2A5B" w:rsidRDefault="00B77258" w:rsidP="001A2A5B">
      <w:pPr>
        <w:autoSpaceDE w:val="0"/>
        <w:autoSpaceDN w:val="0"/>
        <w:adjustRightInd w:val="0"/>
        <w:ind w:left="-426" w:right="-612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38158BCC" w14:textId="77777777" w:rsidR="009E3AAB" w:rsidRPr="001A2A5B" w:rsidRDefault="009E3AAB" w:rsidP="001A2A5B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1A2A5B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2DA0DCB7" w14:textId="77777777" w:rsidR="009E3AAB" w:rsidRPr="001A2A5B" w:rsidRDefault="009E3AAB" w:rsidP="001A2A5B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1A2A5B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1A2A5B" w:rsidRPr="001A2A5B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Деведесет</w:t>
      </w:r>
      <w:r w:rsidR="00081549" w:rsidRPr="001A2A5B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</w:t>
      </w:r>
      <w:r w:rsidR="001A2A5B" w:rsidRPr="001A2A5B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првата</w:t>
      </w:r>
      <w:r w:rsidRPr="001A2A5B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DA1E7F" w:rsidRPr="001A2A5B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седница </w:t>
      </w:r>
      <w:r w:rsidRPr="001A2A5B">
        <w:rPr>
          <w:rFonts w:ascii="StobiSerif Regular" w:eastAsia="@Arial Unicode MS" w:hAnsi="StobiSerif Regular" w:cstheme="minorHAnsi"/>
          <w:b/>
          <w:i/>
          <w:sz w:val="22"/>
          <w:szCs w:val="22"/>
        </w:rPr>
        <w:t>на Управниот одбор на</w:t>
      </w:r>
    </w:p>
    <w:p w14:paraId="0F402D87" w14:textId="77777777" w:rsidR="009E3AAB" w:rsidRPr="001A2A5B" w:rsidRDefault="009E3AAB" w:rsidP="001A2A5B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1A2A5B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1A2A5B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1A2A5B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2C1F4DBD" w14:textId="77777777" w:rsidR="009E3AAB" w:rsidRPr="001A2A5B" w:rsidRDefault="009E3AAB" w:rsidP="001A2A5B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47F62041" w14:textId="77777777" w:rsidR="009E3AAB" w:rsidRPr="001A2A5B" w:rsidRDefault="009E3AAB" w:rsidP="001A2A5B">
      <w:pPr>
        <w:ind w:left="-426" w:right="-612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1A2A5B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802A27" w:rsidRPr="001A2A5B">
        <w:rPr>
          <w:rFonts w:ascii="StobiSerif Regular" w:eastAsia="@Arial Unicode MS" w:hAnsi="StobiSerif Regular" w:cstheme="minorHAnsi"/>
          <w:i/>
          <w:sz w:val="22"/>
          <w:szCs w:val="22"/>
        </w:rPr>
        <w:t>на</w:t>
      </w:r>
      <w:r w:rsidR="006F4AFA" w:rsidRPr="001A2A5B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1A2A5B" w:rsidRPr="001A2A5B">
        <w:rPr>
          <w:rFonts w:ascii="StobiSerif Regular" w:eastAsia="@Arial Unicode MS" w:hAnsi="StobiSerif Regular" w:cstheme="minorHAnsi"/>
          <w:i/>
          <w:sz w:val="22"/>
          <w:szCs w:val="22"/>
        </w:rPr>
        <w:t>10</w:t>
      </w:r>
      <w:r w:rsidR="00802A27" w:rsidRPr="001A2A5B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1A2A5B" w:rsidRPr="001A2A5B">
        <w:rPr>
          <w:rFonts w:ascii="StobiSerif Regular" w:eastAsia="@Arial Unicode MS" w:hAnsi="StobiSerif Regular" w:cstheme="minorHAnsi"/>
          <w:i/>
          <w:sz w:val="22"/>
          <w:szCs w:val="22"/>
        </w:rPr>
        <w:t>јуни</w:t>
      </w:r>
      <w:r w:rsidRPr="001A2A5B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1A2A5B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081549" w:rsidRPr="001A2A5B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Pr="001A2A5B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AC3D69" w:rsidRPr="001A2A5B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1A2A5B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48403A39" w14:textId="77777777" w:rsidR="009E3AAB" w:rsidRPr="001A2A5B" w:rsidRDefault="009E3AAB" w:rsidP="001A2A5B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63068A07" w14:textId="77777777" w:rsidR="009E3AAB" w:rsidRPr="001A2A5B" w:rsidRDefault="009E3AAB" w:rsidP="001A2A5B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  <w:r w:rsidRPr="001A2A5B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802A27" w:rsidRPr="001A2A5B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на </w:t>
      </w:r>
      <w:r w:rsidR="001A2A5B" w:rsidRPr="001A2A5B">
        <w:rPr>
          <w:rFonts w:ascii="StobiSerif Regular" w:eastAsia="@Arial Unicode MS" w:hAnsi="StobiSerif Regular" w:cstheme="minorHAnsi"/>
          <w:i/>
          <w:sz w:val="22"/>
          <w:szCs w:val="22"/>
        </w:rPr>
        <w:t>10 јуни</w:t>
      </w:r>
      <w:r w:rsidR="00081549" w:rsidRPr="001A2A5B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2021 </w:t>
      </w:r>
      <w:r w:rsidRPr="001A2A5B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1A2A5B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Pr="001A2A5B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</w:t>
      </w:r>
      <w:r w:rsidR="00B77258" w:rsidRPr="001A2A5B">
        <w:rPr>
          <w:rFonts w:ascii="StobiSerif Regular" w:hAnsi="StobiSerif Regular" w:cstheme="minorHAnsi"/>
          <w:i/>
          <w:sz w:val="22"/>
          <w:szCs w:val="22"/>
        </w:rPr>
        <w:t>о</w:t>
      </w:r>
      <w:r w:rsidRPr="001A2A5B">
        <w:rPr>
          <w:rFonts w:ascii="StobiSerif Regular" w:hAnsi="StobiSerif Regular" w:cstheme="minorHAnsi"/>
          <w:i/>
          <w:sz w:val="22"/>
          <w:szCs w:val="22"/>
        </w:rPr>
        <w:t>т предло</w:t>
      </w:r>
      <w:r w:rsidR="00B77258" w:rsidRPr="001A2A5B">
        <w:rPr>
          <w:rFonts w:ascii="StobiSerif Regular" w:hAnsi="StobiSerif Regular" w:cstheme="minorHAnsi"/>
          <w:i/>
          <w:sz w:val="22"/>
          <w:szCs w:val="22"/>
        </w:rPr>
        <w:t>г</w:t>
      </w:r>
      <w:r w:rsidR="00756501" w:rsidRPr="001A2A5B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0CEA08E9" w14:textId="77777777" w:rsidR="006A5B3A" w:rsidRPr="001A2A5B" w:rsidRDefault="006A5B3A" w:rsidP="001A2A5B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</w:p>
    <w:p w14:paraId="0964885F" w14:textId="77777777" w:rsidR="001A2A5B" w:rsidRPr="001A2A5B" w:rsidRDefault="001A2A5B" w:rsidP="001A2A5B">
      <w:pPr>
        <w:pStyle w:val="ListParagraph"/>
        <w:numPr>
          <w:ilvl w:val="0"/>
          <w:numId w:val="39"/>
        </w:numPr>
        <w:suppressAutoHyphens w:val="0"/>
        <w:spacing w:after="0" w:line="240" w:lineRule="auto"/>
        <w:ind w:right="-612"/>
        <w:contextualSpacing w:val="0"/>
        <w:rPr>
          <w:rFonts w:ascii="StobiSerif Regular" w:hAnsi="StobiSerif Regular"/>
          <w:i/>
        </w:rPr>
      </w:pPr>
      <w:r w:rsidRPr="001A2A5B">
        <w:rPr>
          <w:rFonts w:ascii="StobiSerif Regular" w:hAnsi="StobiSerif Regular"/>
          <w:i/>
        </w:rPr>
        <w:t>Предлог за донесување на Одлука за изменување на Одлуката за  утврдување на вкупниот договорен надоместок на јавните  здравствени установи за 2021 година</w:t>
      </w:r>
    </w:p>
    <w:p w14:paraId="70D0610D" w14:textId="77777777" w:rsidR="00081549" w:rsidRPr="001A2A5B" w:rsidRDefault="00081549" w:rsidP="001A2A5B">
      <w:pPr>
        <w:suppressAutoHyphens w:val="0"/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052826F0" w14:textId="77777777" w:rsidR="00B77258" w:rsidRPr="001A2A5B" w:rsidRDefault="00B77258" w:rsidP="001A2A5B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  <w:r w:rsidRPr="001A2A5B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предлогот, со што согласно членот 21 на Деловникот за работата, Управниот одбор </w:t>
      </w:r>
      <w:r w:rsidRPr="001A2A5B">
        <w:rPr>
          <w:rFonts w:ascii="StobiSerif Regular" w:hAnsi="StobiSerif Regular" w:cstheme="minorHAnsi"/>
          <w:i/>
          <w:sz w:val="22"/>
          <w:szCs w:val="22"/>
        </w:rPr>
        <w:t>без одржување на состанок донесе</w:t>
      </w:r>
    </w:p>
    <w:p w14:paraId="706A785C" w14:textId="77777777" w:rsidR="00B77258" w:rsidRPr="001A2A5B" w:rsidRDefault="00B77258" w:rsidP="001A2A5B">
      <w:pPr>
        <w:suppressAutoHyphens w:val="0"/>
        <w:ind w:left="-426" w:right="-612"/>
        <w:jc w:val="center"/>
        <w:rPr>
          <w:rFonts w:ascii="StobiSerif Regular" w:hAnsi="StobiSerif Regular" w:cs="Calibri"/>
          <w:b/>
          <w:i/>
          <w:sz w:val="22"/>
          <w:szCs w:val="22"/>
        </w:rPr>
      </w:pPr>
    </w:p>
    <w:p w14:paraId="3F9863F3" w14:textId="77777777" w:rsidR="001A2A5B" w:rsidRPr="001A2A5B" w:rsidRDefault="001A2A5B" w:rsidP="001A2A5B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1A2A5B">
        <w:rPr>
          <w:rFonts w:ascii="StobiSerif Regular" w:hAnsi="StobiSerif Regular"/>
          <w:b/>
          <w:i/>
          <w:sz w:val="22"/>
          <w:szCs w:val="22"/>
        </w:rPr>
        <w:t xml:space="preserve">Одлука </w:t>
      </w:r>
    </w:p>
    <w:p w14:paraId="543F24F0" w14:textId="77777777" w:rsidR="004C1912" w:rsidRPr="001A2A5B" w:rsidRDefault="001A2A5B" w:rsidP="001A2A5B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1A2A5B">
        <w:rPr>
          <w:rFonts w:ascii="StobiSerif Regular" w:hAnsi="StobiSerif Regular"/>
          <w:b/>
          <w:i/>
          <w:sz w:val="22"/>
          <w:szCs w:val="22"/>
        </w:rPr>
        <w:t>за изменување на Одлуката за  утврдување на вкупниот договорен надоместок на јавните  здравствени установи за 2021 година</w:t>
      </w:r>
    </w:p>
    <w:p w14:paraId="1578E5DB" w14:textId="77777777" w:rsidR="00B77258" w:rsidRPr="001A2A5B" w:rsidRDefault="00B77258" w:rsidP="001A2A5B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</w:p>
    <w:p w14:paraId="5A16ADCA" w14:textId="77777777" w:rsidR="009E3AAB" w:rsidRPr="001A2A5B" w:rsidRDefault="009E3AAB" w:rsidP="001A2A5B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1A2A5B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3316172B" w14:textId="77777777" w:rsidR="00AC3D69" w:rsidRPr="001A2A5B" w:rsidRDefault="00AC3D69" w:rsidP="001A2A5B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71839EF7" w14:textId="77777777" w:rsidR="009E3AAB" w:rsidRPr="001A2A5B" w:rsidRDefault="00081549" w:rsidP="001A2A5B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1A2A5B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1A2A5B">
        <w:rPr>
          <w:rFonts w:ascii="StobiSerif Regular" w:eastAsia="@Arial Unicode MS" w:hAnsi="StobiSerif Regular" w:cstheme="minorHAnsi"/>
          <w:i/>
          <w:sz w:val="22"/>
          <w:szCs w:val="22"/>
        </w:rPr>
        <w:t>- претседател;</w:t>
      </w:r>
    </w:p>
    <w:p w14:paraId="61765B78" w14:textId="77777777" w:rsidR="009E3AAB" w:rsidRPr="001A2A5B" w:rsidRDefault="00081549" w:rsidP="001A2A5B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1A2A5B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1A2A5B">
        <w:rPr>
          <w:rFonts w:ascii="StobiSerif Regular" w:hAnsi="StobiSerif Regular" w:cstheme="minorHAnsi"/>
          <w:sz w:val="22"/>
          <w:szCs w:val="22"/>
        </w:rPr>
        <w:t xml:space="preserve">- </w:t>
      </w:r>
      <w:r w:rsidR="009E3AAB" w:rsidRPr="001A2A5B">
        <w:rPr>
          <w:rFonts w:ascii="StobiSerif Regular" w:eastAsia="@Arial Unicode MS" w:hAnsi="StobiSerif Regular" w:cstheme="minorHAnsi"/>
          <w:i/>
          <w:sz w:val="22"/>
          <w:szCs w:val="22"/>
        </w:rPr>
        <w:t>заменик на претседателот</w:t>
      </w:r>
      <w:r w:rsidR="00756501" w:rsidRPr="001A2A5B">
        <w:rPr>
          <w:rFonts w:ascii="StobiSerif Regular" w:eastAsia="@Arial Unicode MS" w:hAnsi="StobiSerif Regular" w:cstheme="minorHAnsi"/>
          <w:i/>
          <w:sz w:val="22"/>
          <w:szCs w:val="22"/>
        </w:rPr>
        <w:t>;</w:t>
      </w:r>
    </w:p>
    <w:p w14:paraId="14A0009C" w14:textId="77777777" w:rsidR="009E3AAB" w:rsidRPr="001A2A5B" w:rsidRDefault="009E3AAB" w:rsidP="001A2A5B">
      <w:pPr>
        <w:pStyle w:val="Heading2"/>
        <w:numPr>
          <w:ilvl w:val="0"/>
          <w:numId w:val="36"/>
        </w:numPr>
        <w:suppressAutoHyphens w:val="0"/>
        <w:spacing w:before="0" w:after="0"/>
        <w:ind w:right="-612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1A2A5B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14:paraId="5944175E" w14:textId="77777777" w:rsidR="009E3AAB" w:rsidRPr="001A2A5B" w:rsidRDefault="009E3AAB" w:rsidP="001A2A5B">
      <w:pPr>
        <w:pStyle w:val="Heading2"/>
        <w:numPr>
          <w:ilvl w:val="0"/>
          <w:numId w:val="36"/>
        </w:numPr>
        <w:suppressAutoHyphens w:val="0"/>
        <w:spacing w:before="0" w:after="0"/>
        <w:ind w:right="-612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1A2A5B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14:paraId="244161EB" w14:textId="77777777" w:rsidR="009E3AAB" w:rsidRPr="001A2A5B" w:rsidRDefault="009E3AAB" w:rsidP="001A2A5B">
      <w:pPr>
        <w:numPr>
          <w:ilvl w:val="0"/>
          <w:numId w:val="36"/>
        </w:numPr>
        <w:suppressAutoHyphens w:val="0"/>
        <w:ind w:right="-612"/>
        <w:rPr>
          <w:rFonts w:ascii="StobiSerif Regular" w:hAnsi="StobiSerif Regular" w:cstheme="minorHAnsi"/>
          <w:i/>
          <w:iCs/>
          <w:sz w:val="22"/>
          <w:szCs w:val="22"/>
        </w:rPr>
      </w:pPr>
      <w:r w:rsidRPr="001A2A5B">
        <w:rPr>
          <w:rFonts w:ascii="StobiSerif Regular" w:hAnsi="StobiSerif Regular" w:cstheme="minorHAnsi"/>
          <w:i/>
          <w:iCs/>
          <w:sz w:val="22"/>
          <w:szCs w:val="22"/>
        </w:rPr>
        <w:t>Д-р Љубиша Каранфиловски, претставник од Сојузот на синдикатите на Македонија – член;</w:t>
      </w:r>
    </w:p>
    <w:p w14:paraId="7B563601" w14:textId="77777777" w:rsidR="009E3AAB" w:rsidRPr="001A2A5B" w:rsidRDefault="009E3AAB" w:rsidP="001A2A5B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1A2A5B">
        <w:rPr>
          <w:rFonts w:ascii="StobiSerif Regular" w:hAnsi="StobiSerif Regular" w:cstheme="minorHAnsi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1A2A5B">
        <w:rPr>
          <w:rFonts w:ascii="StobiSerif Regular" w:eastAsia="@Arial Unicode MS" w:hAnsi="StobiSerif Regular" w:cstheme="minorHAnsi"/>
          <w:i/>
          <w:sz w:val="22"/>
          <w:szCs w:val="22"/>
        </w:rPr>
        <w:t>– член;</w:t>
      </w:r>
    </w:p>
    <w:p w14:paraId="3562C910" w14:textId="77777777" w:rsidR="009E3AAB" w:rsidRPr="001A2A5B" w:rsidRDefault="009E3AAB" w:rsidP="001A2A5B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1A2A5B">
        <w:rPr>
          <w:rFonts w:ascii="StobiSerif Regular" w:hAnsi="StobiSerif Regular" w:cstheme="minorHAnsi"/>
          <w:i/>
          <w:sz w:val="22"/>
          <w:szCs w:val="22"/>
        </w:rPr>
        <w:t>Д</w:t>
      </w:r>
      <w:r w:rsidRPr="001A2A5B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-р </w:t>
      </w:r>
      <w:r w:rsidR="00515280" w:rsidRPr="001A2A5B">
        <w:rPr>
          <w:rFonts w:ascii="StobiSerif Regular" w:eastAsia="@Arial Unicode MS" w:hAnsi="StobiSerif Regular" w:cstheme="minorHAnsi"/>
          <w:i/>
          <w:sz w:val="22"/>
          <w:szCs w:val="22"/>
        </w:rPr>
        <w:t>Менде Диневски</w:t>
      </w:r>
      <w:r w:rsidRPr="001A2A5B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1A2A5B">
        <w:rPr>
          <w:rFonts w:ascii="StobiSerif Regular" w:hAnsi="StobiSerif Regular" w:cstheme="minorHAnsi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1A2A5B">
        <w:rPr>
          <w:rFonts w:ascii="StobiSerif Regular" w:eastAsia="@Arial Unicode MS" w:hAnsi="StobiSerif Regular" w:cstheme="minorHAnsi"/>
          <w:i/>
          <w:sz w:val="22"/>
          <w:szCs w:val="22"/>
        </w:rPr>
        <w:t>– член.</w:t>
      </w:r>
    </w:p>
    <w:p w14:paraId="29C838AA" w14:textId="77777777" w:rsidR="0093660E" w:rsidRPr="001A2A5B" w:rsidRDefault="0093660E" w:rsidP="001A2A5B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0132A109" w14:textId="77777777" w:rsidR="00081549" w:rsidRPr="001A2A5B" w:rsidRDefault="009E3AAB" w:rsidP="001A2A5B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1A2A5B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1A2A5B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="00081549" w:rsidRPr="001A2A5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           </w:t>
      </w:r>
      <w:r w:rsidR="00081549" w:rsidRPr="001A2A5B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081549" w:rsidRPr="001A2A5B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="00081549" w:rsidRPr="001A2A5B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0E58907E" w14:textId="77777777" w:rsidR="00081549" w:rsidRPr="001A2A5B" w:rsidRDefault="00081549" w:rsidP="001A2A5B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1A2A5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          </w:t>
      </w:r>
      <w:r w:rsidRPr="001A2A5B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1A2A5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Претседател/Kryetar,</w:t>
      </w:r>
    </w:p>
    <w:p w14:paraId="76ABEA6B" w14:textId="77777777" w:rsidR="00081549" w:rsidRPr="001A2A5B" w:rsidRDefault="00081549" w:rsidP="001A2A5B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1A2A5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D-r Ridvan ASANI</w:t>
      </w:r>
    </w:p>
    <w:p w14:paraId="3C4CFC80" w14:textId="77777777" w:rsidR="00BD2475" w:rsidRPr="00195D26" w:rsidRDefault="00BD2475" w:rsidP="001A2A5B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195D26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470FF" w14:textId="77777777" w:rsidR="00A13557" w:rsidRDefault="00A13557" w:rsidP="00DC5C24">
      <w:r>
        <w:separator/>
      </w:r>
    </w:p>
  </w:endnote>
  <w:endnote w:type="continuationSeparator" w:id="0">
    <w:p w14:paraId="38D2038C" w14:textId="77777777" w:rsidR="00A13557" w:rsidRDefault="00A13557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4E4DB" w14:textId="77777777" w:rsidR="00A13557" w:rsidRDefault="00A13557" w:rsidP="00DC5C24">
      <w:r>
        <w:separator/>
      </w:r>
    </w:p>
  </w:footnote>
  <w:footnote w:type="continuationSeparator" w:id="0">
    <w:p w14:paraId="0DF3B0B0" w14:textId="77777777" w:rsidR="00A13557" w:rsidRDefault="00A13557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6EC8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7941"/>
    <w:multiLevelType w:val="multilevel"/>
    <w:tmpl w:val="FD16C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153CC9"/>
    <w:multiLevelType w:val="hybridMultilevel"/>
    <w:tmpl w:val="364687F6"/>
    <w:lvl w:ilvl="0" w:tplc="042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FB37CED"/>
    <w:multiLevelType w:val="multilevel"/>
    <w:tmpl w:val="A2AE8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47336A"/>
    <w:multiLevelType w:val="hybridMultilevel"/>
    <w:tmpl w:val="381C1958"/>
    <w:lvl w:ilvl="0" w:tplc="23026222"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13B40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B17C3"/>
    <w:multiLevelType w:val="hybridMultilevel"/>
    <w:tmpl w:val="2C8A2946"/>
    <w:lvl w:ilvl="0" w:tplc="A21E04AA">
      <w:start w:val="1"/>
      <w:numFmt w:val="upperRoman"/>
      <w:lvlText w:val="%1."/>
      <w:lvlJc w:val="left"/>
      <w:pPr>
        <w:ind w:left="1080" w:hanging="720"/>
      </w:pPr>
      <w:rPr>
        <w:rFonts w:eastAsia="@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E391A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138F2"/>
    <w:multiLevelType w:val="hybridMultilevel"/>
    <w:tmpl w:val="A670A95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64384"/>
    <w:multiLevelType w:val="hybridMultilevel"/>
    <w:tmpl w:val="B706DD9A"/>
    <w:lvl w:ilvl="0" w:tplc="7320F98A">
      <w:start w:val="1"/>
      <w:numFmt w:val="upperRoman"/>
      <w:lvlText w:val="%1."/>
      <w:lvlJc w:val="left"/>
      <w:pPr>
        <w:ind w:left="144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3" w15:restartNumberingAfterBreak="0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8204C"/>
    <w:multiLevelType w:val="hybridMultilevel"/>
    <w:tmpl w:val="1CD8CF0E"/>
    <w:lvl w:ilvl="0" w:tplc="D2C44CFE">
      <w:start w:val="1"/>
      <w:numFmt w:val="decimal"/>
      <w:pStyle w:val="Heading1"/>
      <w:lvlText w:val="%1."/>
      <w:lvlJc w:val="left"/>
      <w:pPr>
        <w:ind w:left="720" w:hanging="360"/>
      </w:pPr>
      <w:rPr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40DB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E62ECB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D2DDD"/>
    <w:multiLevelType w:val="hybridMultilevel"/>
    <w:tmpl w:val="508EC37A"/>
    <w:lvl w:ilvl="0" w:tplc="042F000F">
      <w:start w:val="1"/>
      <w:numFmt w:val="decimal"/>
      <w:lvlText w:val="%1."/>
      <w:lvlJc w:val="left"/>
      <w:pPr>
        <w:ind w:left="294" w:hanging="360"/>
      </w:pPr>
    </w:lvl>
    <w:lvl w:ilvl="1" w:tplc="042F0019" w:tentative="1">
      <w:start w:val="1"/>
      <w:numFmt w:val="lowerLetter"/>
      <w:lvlText w:val="%2."/>
      <w:lvlJc w:val="left"/>
      <w:pPr>
        <w:ind w:left="1014" w:hanging="360"/>
      </w:pPr>
    </w:lvl>
    <w:lvl w:ilvl="2" w:tplc="042F001B" w:tentative="1">
      <w:start w:val="1"/>
      <w:numFmt w:val="lowerRoman"/>
      <w:lvlText w:val="%3."/>
      <w:lvlJc w:val="right"/>
      <w:pPr>
        <w:ind w:left="1734" w:hanging="180"/>
      </w:pPr>
    </w:lvl>
    <w:lvl w:ilvl="3" w:tplc="042F000F" w:tentative="1">
      <w:start w:val="1"/>
      <w:numFmt w:val="decimal"/>
      <w:lvlText w:val="%4."/>
      <w:lvlJc w:val="left"/>
      <w:pPr>
        <w:ind w:left="2454" w:hanging="360"/>
      </w:pPr>
    </w:lvl>
    <w:lvl w:ilvl="4" w:tplc="042F0019" w:tentative="1">
      <w:start w:val="1"/>
      <w:numFmt w:val="lowerLetter"/>
      <w:lvlText w:val="%5."/>
      <w:lvlJc w:val="left"/>
      <w:pPr>
        <w:ind w:left="3174" w:hanging="360"/>
      </w:pPr>
    </w:lvl>
    <w:lvl w:ilvl="5" w:tplc="042F001B" w:tentative="1">
      <w:start w:val="1"/>
      <w:numFmt w:val="lowerRoman"/>
      <w:lvlText w:val="%6."/>
      <w:lvlJc w:val="right"/>
      <w:pPr>
        <w:ind w:left="3894" w:hanging="180"/>
      </w:pPr>
    </w:lvl>
    <w:lvl w:ilvl="6" w:tplc="042F000F" w:tentative="1">
      <w:start w:val="1"/>
      <w:numFmt w:val="decimal"/>
      <w:lvlText w:val="%7."/>
      <w:lvlJc w:val="left"/>
      <w:pPr>
        <w:ind w:left="4614" w:hanging="360"/>
      </w:pPr>
    </w:lvl>
    <w:lvl w:ilvl="7" w:tplc="042F0019" w:tentative="1">
      <w:start w:val="1"/>
      <w:numFmt w:val="lowerLetter"/>
      <w:lvlText w:val="%8."/>
      <w:lvlJc w:val="left"/>
      <w:pPr>
        <w:ind w:left="5334" w:hanging="360"/>
      </w:pPr>
    </w:lvl>
    <w:lvl w:ilvl="8" w:tplc="042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4E666363"/>
    <w:multiLevelType w:val="hybridMultilevel"/>
    <w:tmpl w:val="3EDC125A"/>
    <w:lvl w:ilvl="0" w:tplc="376694AA">
      <w:numFmt w:val="bullet"/>
      <w:lvlText w:val="-"/>
      <w:lvlJc w:val="left"/>
      <w:pPr>
        <w:ind w:left="159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0" w15:restartNumberingAfterBreak="0">
    <w:nsid w:val="4F1519BF"/>
    <w:multiLevelType w:val="hybridMultilevel"/>
    <w:tmpl w:val="40E2AD52"/>
    <w:lvl w:ilvl="0" w:tplc="DE529162">
      <w:start w:val="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9D7234"/>
    <w:multiLevelType w:val="hybridMultilevel"/>
    <w:tmpl w:val="750E2016"/>
    <w:lvl w:ilvl="0" w:tplc="81D08D62"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Times New Roman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C0238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E56C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2820D8"/>
    <w:multiLevelType w:val="hybridMultilevel"/>
    <w:tmpl w:val="B8CCE8A6"/>
    <w:lvl w:ilvl="0" w:tplc="7320F98A">
      <w:start w:val="1"/>
      <w:numFmt w:val="upperRoman"/>
      <w:lvlText w:val="%1."/>
      <w:lvlJc w:val="left"/>
      <w:pPr>
        <w:ind w:left="108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7095A"/>
    <w:multiLevelType w:val="hybridMultilevel"/>
    <w:tmpl w:val="85EE7E4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3A0298"/>
    <w:multiLevelType w:val="hybridMultilevel"/>
    <w:tmpl w:val="ADE00A7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85DD5"/>
    <w:multiLevelType w:val="hybridMultilevel"/>
    <w:tmpl w:val="9EF6B41A"/>
    <w:lvl w:ilvl="0" w:tplc="DB22635E">
      <w:start w:val="1"/>
      <w:numFmt w:val="upperRoman"/>
      <w:lvlText w:val="%1."/>
      <w:lvlJc w:val="left"/>
      <w:pPr>
        <w:ind w:left="1080" w:hanging="720"/>
      </w:pPr>
      <w:rPr>
        <w:rFonts w:ascii="StobiSerif Regular" w:eastAsia="@Arial Unicode MS" w:hAnsi="StobiSerif Regular" w:cstheme="minorHAnsi" w:hint="default"/>
        <w:i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D519B8"/>
    <w:multiLevelType w:val="hybridMultilevel"/>
    <w:tmpl w:val="62DAAE64"/>
    <w:lvl w:ilvl="0" w:tplc="52E6BC0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524D95"/>
    <w:multiLevelType w:val="hybridMultilevel"/>
    <w:tmpl w:val="53B8138A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141E40"/>
    <w:multiLevelType w:val="hybridMultilevel"/>
    <w:tmpl w:val="4C002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4C7746"/>
    <w:multiLevelType w:val="hybridMultilevel"/>
    <w:tmpl w:val="352C60F8"/>
    <w:lvl w:ilvl="0" w:tplc="88C67EA8">
      <w:numFmt w:val="bullet"/>
      <w:lvlText w:val="-"/>
      <w:lvlJc w:val="left"/>
      <w:pPr>
        <w:ind w:left="870" w:hanging="510"/>
      </w:pPr>
      <w:rPr>
        <w:rFonts w:ascii="StobiSerif Regular" w:eastAsia="Times New Roman" w:hAnsi="StobiSerif Regular" w:cs="Times New Roman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687107">
    <w:abstractNumId w:val="28"/>
  </w:num>
  <w:num w:numId="2" w16cid:durableId="673996317">
    <w:abstractNumId w:val="16"/>
  </w:num>
  <w:num w:numId="3" w16cid:durableId="1928884184">
    <w:abstractNumId w:val="1"/>
  </w:num>
  <w:num w:numId="4" w16cid:durableId="16806153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51526583">
    <w:abstractNumId w:val="29"/>
  </w:num>
  <w:num w:numId="6" w16cid:durableId="1647318832">
    <w:abstractNumId w:val="10"/>
  </w:num>
  <w:num w:numId="7" w16cid:durableId="1770932475">
    <w:abstractNumId w:val="13"/>
  </w:num>
  <w:num w:numId="8" w16cid:durableId="30956163">
    <w:abstractNumId w:val="9"/>
  </w:num>
  <w:num w:numId="9" w16cid:durableId="497768403">
    <w:abstractNumId w:val="15"/>
  </w:num>
  <w:num w:numId="10" w16cid:durableId="1463571538">
    <w:abstractNumId w:val="23"/>
  </w:num>
  <w:num w:numId="11" w16cid:durableId="17495727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73303632">
    <w:abstractNumId w:val="7"/>
  </w:num>
  <w:num w:numId="13" w16cid:durableId="628784936">
    <w:abstractNumId w:val="5"/>
  </w:num>
  <w:num w:numId="14" w16cid:durableId="2071229462">
    <w:abstractNumId w:val="25"/>
  </w:num>
  <w:num w:numId="15" w16cid:durableId="1951862989">
    <w:abstractNumId w:val="19"/>
  </w:num>
  <w:num w:numId="16" w16cid:durableId="793869051">
    <w:abstractNumId w:val="17"/>
  </w:num>
  <w:num w:numId="17" w16cid:durableId="1498885081">
    <w:abstractNumId w:val="33"/>
  </w:num>
  <w:num w:numId="18" w16cid:durableId="1208492130">
    <w:abstractNumId w:val="22"/>
  </w:num>
  <w:num w:numId="19" w16cid:durableId="1759712821">
    <w:abstractNumId w:val="6"/>
  </w:num>
  <w:num w:numId="20" w16cid:durableId="371423062">
    <w:abstractNumId w:val="27"/>
  </w:num>
  <w:num w:numId="21" w16cid:durableId="1360855513">
    <w:abstractNumId w:val="12"/>
  </w:num>
  <w:num w:numId="22" w16cid:durableId="345375306">
    <w:abstractNumId w:val="12"/>
  </w:num>
  <w:num w:numId="23" w16cid:durableId="1723090722">
    <w:abstractNumId w:val="14"/>
  </w:num>
  <w:num w:numId="24" w16cid:durableId="2125004932">
    <w:abstractNumId w:val="14"/>
  </w:num>
  <w:num w:numId="25" w16cid:durableId="355162312">
    <w:abstractNumId w:val="8"/>
  </w:num>
  <w:num w:numId="26" w16cid:durableId="150173117">
    <w:abstractNumId w:val="24"/>
  </w:num>
  <w:num w:numId="27" w16cid:durableId="68893741">
    <w:abstractNumId w:val="11"/>
  </w:num>
  <w:num w:numId="28" w16cid:durableId="421031141">
    <w:abstractNumId w:val="20"/>
  </w:num>
  <w:num w:numId="29" w16cid:durableId="1059787881">
    <w:abstractNumId w:val="14"/>
    <w:lvlOverride w:ilvl="0">
      <w:startOverride w:val="1"/>
    </w:lvlOverride>
  </w:num>
  <w:num w:numId="30" w16cid:durableId="1596981619">
    <w:abstractNumId w:val="0"/>
  </w:num>
  <w:num w:numId="31" w16cid:durableId="590117537">
    <w:abstractNumId w:val="32"/>
  </w:num>
  <w:num w:numId="32" w16cid:durableId="341854435">
    <w:abstractNumId w:val="30"/>
  </w:num>
  <w:num w:numId="33" w16cid:durableId="10384297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28164572">
    <w:abstractNumId w:val="26"/>
  </w:num>
  <w:num w:numId="35" w16cid:durableId="1196819341">
    <w:abstractNumId w:val="31"/>
  </w:num>
  <w:num w:numId="36" w16cid:durableId="944114228">
    <w:abstractNumId w:val="2"/>
  </w:num>
  <w:num w:numId="37" w16cid:durableId="84770644">
    <w:abstractNumId w:val="18"/>
  </w:num>
  <w:num w:numId="38" w16cid:durableId="2002659946">
    <w:abstractNumId w:val="21"/>
  </w:num>
  <w:num w:numId="39" w16cid:durableId="1775440088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95D26"/>
    <w:rsid w:val="001A05C4"/>
    <w:rsid w:val="001A193F"/>
    <w:rsid w:val="001A2A5B"/>
    <w:rsid w:val="001A42B7"/>
    <w:rsid w:val="001A60E6"/>
    <w:rsid w:val="001B0B35"/>
    <w:rsid w:val="001B4B6E"/>
    <w:rsid w:val="001B7E61"/>
    <w:rsid w:val="001C185B"/>
    <w:rsid w:val="001C4CA2"/>
    <w:rsid w:val="001C52BF"/>
    <w:rsid w:val="001C7EA2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56AF7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1B43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67FCE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9F4BB8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557"/>
    <w:rsid w:val="00A13A49"/>
    <w:rsid w:val="00A13C8A"/>
    <w:rsid w:val="00A14E9B"/>
    <w:rsid w:val="00A22B0A"/>
    <w:rsid w:val="00A267E7"/>
    <w:rsid w:val="00A270EA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77258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1E7F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47F3F949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A5B3A"/>
    <w:pPr>
      <w:numPr>
        <w:numId w:val="23"/>
      </w:numPr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A5B3A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58BD7-9022-4C7F-B8CC-54C3DE49E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4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4</cp:revision>
  <cp:lastPrinted>2020-07-29T08:17:00Z</cp:lastPrinted>
  <dcterms:created xsi:type="dcterms:W3CDTF">2021-06-22T08:51:00Z</dcterms:created>
  <dcterms:modified xsi:type="dcterms:W3CDTF">2022-06-03T07:29:00Z</dcterms:modified>
</cp:coreProperties>
</file>