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46132" w14:textId="77777777" w:rsidR="007B16B4" w:rsidRPr="00E861E0" w:rsidRDefault="007B16B4" w:rsidP="00E861E0">
      <w:pPr>
        <w:tabs>
          <w:tab w:val="left" w:pos="6048"/>
        </w:tabs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84D936" wp14:editId="2B8DB52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766B460C" wp14:editId="0C6B32F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1E0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02533" wp14:editId="3FEFD0B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59189C5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B5EEC6F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43A13C0F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1B89EE35" w14:textId="77777777" w:rsidR="009E3AAB" w:rsidRPr="0054029E" w:rsidRDefault="009E3AAB" w:rsidP="00E861E0">
      <w:pPr>
        <w:ind w:right="-47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E861E0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E861E0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54029E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15842A2B" w14:textId="77777777" w:rsidR="009E3AAB" w:rsidRPr="00E861E0" w:rsidRDefault="009E3AAB" w:rsidP="00E861E0">
      <w:pPr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0A526EF8" w14:textId="77777777" w:rsidR="00E861E0" w:rsidRDefault="00E861E0" w:rsidP="00E861E0">
      <w:pPr>
        <w:autoSpaceDE w:val="0"/>
        <w:autoSpaceDN w:val="0"/>
        <w:adjustRightInd w:val="0"/>
        <w:ind w:right="-47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777CE2D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6A2D6305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8154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Осумдесет и </w:t>
      </w:r>
      <w:r w:rsidR="00E861E0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четвртата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</w:p>
    <w:p w14:paraId="6A3CAC60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34ADDEDB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0D4B3454" w14:textId="77777777" w:rsidR="009E3AAB" w:rsidRPr="00E861E0" w:rsidRDefault="009E3AAB" w:rsidP="00E861E0">
      <w:pPr>
        <w:ind w:right="-47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861E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22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861E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февр</w:t>
      </w:r>
      <w:r w:rsidR="00081549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уари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192339E8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7714661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</w:t>
      </w:r>
      <w:r w:rsidR="00E861E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22 февруари </w:t>
      </w:r>
      <w:r w:rsidR="00081549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861E0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E861E0">
        <w:rPr>
          <w:rFonts w:ascii="StobiSerif Regular" w:hAnsi="StobiSerif Regular" w:cstheme="minorHAnsi"/>
          <w:i/>
          <w:sz w:val="22"/>
          <w:szCs w:val="22"/>
        </w:rPr>
        <w:t>е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E861E0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E861E0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4FA5F3EB" w14:textId="77777777" w:rsidR="006A5B3A" w:rsidRPr="00E861E0" w:rsidRDefault="006A5B3A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2C8B61CD" w14:textId="77777777" w:rsidR="00E861E0" w:rsidRPr="00E861E0" w:rsidRDefault="00E861E0" w:rsidP="00E861E0">
      <w:pPr>
        <w:pStyle w:val="ListParagraph"/>
        <w:numPr>
          <w:ilvl w:val="0"/>
          <w:numId w:val="39"/>
        </w:numPr>
        <w:suppressAutoHyphens w:val="0"/>
        <w:spacing w:after="0" w:line="240" w:lineRule="auto"/>
        <w:ind w:left="357" w:right="-471" w:hanging="357"/>
        <w:rPr>
          <w:rFonts w:ascii="StobiSerif Regular" w:hAnsi="StobiSerif Regular"/>
          <w:i/>
          <w:sz w:val="24"/>
          <w:szCs w:val="24"/>
        </w:rPr>
      </w:pPr>
      <w:r w:rsidRPr="00E861E0">
        <w:rPr>
          <w:rFonts w:ascii="StobiSerif Regular" w:hAnsi="StobiSerif Regular"/>
          <w:i/>
        </w:rPr>
        <w:t>Предлог за донесување на Одлука за усвојување на Извештајот од извршениот попис на средствата, побарувањата и обврските со состојба на ден 31.12.2020 година;</w:t>
      </w:r>
    </w:p>
    <w:p w14:paraId="7A33D0BB" w14:textId="77777777" w:rsidR="00E861E0" w:rsidRPr="00E861E0" w:rsidRDefault="00E861E0" w:rsidP="00E861E0">
      <w:pPr>
        <w:pStyle w:val="ListParagraph"/>
        <w:numPr>
          <w:ilvl w:val="0"/>
          <w:numId w:val="39"/>
        </w:numPr>
        <w:suppressAutoHyphens w:val="0"/>
        <w:spacing w:after="0" w:line="240" w:lineRule="auto"/>
        <w:ind w:left="357" w:right="-471" w:hanging="357"/>
        <w:rPr>
          <w:rFonts w:ascii="StobiSerif Regular" w:hAnsi="StobiSerif Regular"/>
          <w:i/>
        </w:rPr>
      </w:pPr>
      <w:r w:rsidRPr="00E861E0">
        <w:rPr>
          <w:rFonts w:ascii="StobiSerif Regular" w:hAnsi="StobiSerif Regular"/>
          <w:i/>
        </w:rPr>
        <w:t>Предлог за донесување на Одлука за отпис на побарувања и обврски;</w:t>
      </w:r>
    </w:p>
    <w:p w14:paraId="30DB9F47" w14:textId="77777777" w:rsidR="00E861E0" w:rsidRPr="00E861E0" w:rsidRDefault="00E861E0" w:rsidP="00E861E0">
      <w:pPr>
        <w:pStyle w:val="ListParagraph"/>
        <w:numPr>
          <w:ilvl w:val="0"/>
          <w:numId w:val="39"/>
        </w:numPr>
        <w:suppressAutoHyphens w:val="0"/>
        <w:spacing w:after="0" w:line="240" w:lineRule="auto"/>
        <w:ind w:left="357" w:right="-471" w:hanging="357"/>
        <w:rPr>
          <w:rFonts w:ascii="StobiSerif Regular" w:hAnsi="StobiSerif Regular"/>
          <w:i/>
        </w:rPr>
      </w:pPr>
      <w:r w:rsidRPr="00E861E0">
        <w:rPr>
          <w:rFonts w:ascii="StobiSerif Regular" w:hAnsi="StobiSerif Regular"/>
          <w:i/>
        </w:rPr>
        <w:t>Предлог за донесување на Одлука за расходување на опрема и ситен инвентар;</w:t>
      </w:r>
    </w:p>
    <w:p w14:paraId="747A3EAE" w14:textId="77777777" w:rsidR="00E861E0" w:rsidRPr="00E861E0" w:rsidRDefault="00E861E0" w:rsidP="00E861E0">
      <w:pPr>
        <w:pStyle w:val="ListParagraph"/>
        <w:numPr>
          <w:ilvl w:val="0"/>
          <w:numId w:val="39"/>
        </w:numPr>
        <w:suppressAutoHyphens w:val="0"/>
        <w:spacing w:after="0" w:line="240" w:lineRule="auto"/>
        <w:ind w:left="357" w:right="-471" w:hanging="357"/>
        <w:rPr>
          <w:rFonts w:ascii="StobiSerif Regular" w:hAnsi="StobiSerif Regular"/>
          <w:i/>
        </w:rPr>
      </w:pPr>
      <w:r w:rsidRPr="00E861E0">
        <w:rPr>
          <w:rFonts w:ascii="StobiSerif Regular" w:hAnsi="StobiSerif Regular"/>
          <w:i/>
        </w:rPr>
        <w:t>Предлог за донесување на Одлука за раскнижување на констатиран кусок на опрема и ситен инвентар.</w:t>
      </w:r>
    </w:p>
    <w:p w14:paraId="10C39BE4" w14:textId="77777777" w:rsidR="00081549" w:rsidRPr="00E861E0" w:rsidRDefault="00081549" w:rsidP="00E861E0">
      <w:pPr>
        <w:suppressAutoHyphens w:val="0"/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B4024EA" w14:textId="77777777" w:rsidR="009A6022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43307A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43307A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E861E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E861E0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26D4E97E" w14:textId="77777777" w:rsidR="00E861E0" w:rsidRPr="00E861E0" w:rsidRDefault="00E861E0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</w:p>
    <w:p w14:paraId="510E615C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14:paraId="2FB9F76A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>за усвојување на Извештајот од извршениот попис на средствата, побарувањата и обврските со состојба на ден 31.12.2020 година</w:t>
      </w:r>
    </w:p>
    <w:p w14:paraId="0C55740E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</w:p>
    <w:p w14:paraId="4551E8B2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14:paraId="7258C390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>за отпис на побарувања и обврски</w:t>
      </w:r>
    </w:p>
    <w:p w14:paraId="52534F6A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</w:p>
    <w:p w14:paraId="611A891F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14:paraId="520B4E84" w14:textId="77777777" w:rsidR="00E861E0" w:rsidRPr="00E861E0" w:rsidRDefault="00E861E0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>за расходување на опрема и ситен инвентар</w:t>
      </w:r>
    </w:p>
    <w:p w14:paraId="16CFF925" w14:textId="77777777" w:rsidR="00081549" w:rsidRPr="00E861E0" w:rsidRDefault="00081549" w:rsidP="00E861E0">
      <w:pPr>
        <w:suppressAutoHyphens w:val="0"/>
        <w:autoSpaceDE w:val="0"/>
        <w:autoSpaceDN w:val="0"/>
        <w:adjustRightInd w:val="0"/>
        <w:ind w:right="-472"/>
        <w:jc w:val="left"/>
        <w:rPr>
          <w:rFonts w:ascii="StobiSerif Regular" w:hAnsi="StobiSerif Regular" w:cs="Calibri"/>
          <w:i/>
          <w:sz w:val="22"/>
          <w:szCs w:val="22"/>
        </w:rPr>
      </w:pPr>
      <w:r w:rsidRPr="00E861E0">
        <w:rPr>
          <w:rFonts w:ascii="StobiSerif Regular" w:hAnsi="StobiSerif Regular" w:cs="Calibri"/>
          <w:i/>
          <w:sz w:val="22"/>
          <w:szCs w:val="22"/>
        </w:rPr>
        <w:t>и</w:t>
      </w:r>
    </w:p>
    <w:p w14:paraId="4395B617" w14:textId="77777777" w:rsidR="00E861E0" w:rsidRPr="00E861E0" w:rsidRDefault="00E861E0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14:paraId="61776C4A" w14:textId="77777777" w:rsidR="004C1912" w:rsidRPr="00E861E0" w:rsidRDefault="00E861E0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hAnsi="StobiSerif Regular"/>
          <w:b/>
          <w:i/>
          <w:sz w:val="22"/>
          <w:szCs w:val="22"/>
        </w:rPr>
        <w:t>за раскнижување на констатиран кусок на опрема и ситен инвентар</w:t>
      </w:r>
    </w:p>
    <w:p w14:paraId="3D824E37" w14:textId="77777777" w:rsidR="00E861E0" w:rsidRPr="00E861E0" w:rsidRDefault="00E861E0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AFF6D12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44082441" w14:textId="77777777" w:rsidR="00AC3D69" w:rsidRPr="00E861E0" w:rsidRDefault="00AC3D6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763ADDB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16114EAD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E861E0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31040B74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lastRenderedPageBreak/>
        <w:t>Проф. Д-р Ненад Гавриловиќ, претставник на осигурениците  - член;</w:t>
      </w:r>
    </w:p>
    <w:p w14:paraId="03383B5C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1F49E036" w14:textId="77777777" w:rsidR="009E3AAB" w:rsidRPr="00E861E0" w:rsidRDefault="009E3AAB" w:rsidP="00E861E0">
      <w:pPr>
        <w:numPr>
          <w:ilvl w:val="0"/>
          <w:numId w:val="36"/>
        </w:numPr>
        <w:suppressAutoHyphens w:val="0"/>
        <w:ind w:left="0" w:right="-472" w:firstLine="426"/>
        <w:rPr>
          <w:rFonts w:ascii="StobiSerif Regular" w:hAnsi="StobiSerif Regular" w:cstheme="minorHAnsi"/>
          <w:i/>
          <w:iCs/>
          <w:sz w:val="22"/>
          <w:szCs w:val="22"/>
        </w:rPr>
      </w:pPr>
      <w:r w:rsidRPr="00E861E0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14:paraId="702B3C67" w14:textId="77777777" w:rsidR="009E3AAB" w:rsidRPr="00E861E0" w:rsidRDefault="009E3AAB" w:rsidP="00E861E0">
      <w:pPr>
        <w:pStyle w:val="ListParagraph"/>
        <w:numPr>
          <w:ilvl w:val="0"/>
          <w:numId w:val="36"/>
        </w:numPr>
        <w:spacing w:after="0" w:line="240" w:lineRule="auto"/>
        <w:ind w:left="0" w:right="-472" w:firstLine="426"/>
        <w:rPr>
          <w:rFonts w:ascii="StobiSerif Regular" w:hAnsi="StobiSerif Regular" w:cstheme="minorHAnsi"/>
          <w:i/>
          <w:iCs/>
        </w:rPr>
      </w:pPr>
      <w:r w:rsidRPr="00E861E0">
        <w:rPr>
          <w:rFonts w:ascii="StobiSerif Regular" w:hAnsi="StobiSerif Regular" w:cstheme="minorHAnsi"/>
          <w:i/>
          <w:iCs/>
        </w:rPr>
        <w:t>Македонија – член;</w:t>
      </w:r>
    </w:p>
    <w:p w14:paraId="45B92285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6A6E1FC1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>Д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1DC52E58" w14:textId="77777777" w:rsidR="0093660E" w:rsidRPr="00E861E0" w:rsidRDefault="0093660E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08FA9C8" w14:textId="77777777" w:rsidR="00081549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E861E0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12711FE5" w14:textId="77777777" w:rsidR="00081549" w:rsidRPr="00E861E0" w:rsidRDefault="0008154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18E15D8D" w14:textId="77777777" w:rsidR="00081549" w:rsidRPr="00E861E0" w:rsidRDefault="00081549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D-r Ridvan ASANI</w:t>
      </w:r>
    </w:p>
    <w:p w14:paraId="18CE9708" w14:textId="77777777" w:rsidR="00BD2475" w:rsidRPr="00E861E0" w:rsidRDefault="00BD2475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E861E0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FDE35" w14:textId="77777777" w:rsidR="006A07C0" w:rsidRDefault="006A07C0" w:rsidP="00DC5C24">
      <w:r>
        <w:separator/>
      </w:r>
    </w:p>
  </w:endnote>
  <w:endnote w:type="continuationSeparator" w:id="0">
    <w:p w14:paraId="591CD192" w14:textId="77777777" w:rsidR="006A07C0" w:rsidRDefault="006A07C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AF679" w14:textId="77777777" w:rsidR="006A07C0" w:rsidRDefault="006A07C0" w:rsidP="00DC5C24">
      <w:r>
        <w:separator/>
      </w:r>
    </w:p>
  </w:footnote>
  <w:footnote w:type="continuationSeparator" w:id="0">
    <w:p w14:paraId="78C2609C" w14:textId="77777777" w:rsidR="006A07C0" w:rsidRDefault="006A07C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D716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E2567"/>
    <w:multiLevelType w:val="hybridMultilevel"/>
    <w:tmpl w:val="1A1AA6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3640D"/>
    <w:multiLevelType w:val="multilevel"/>
    <w:tmpl w:val="2200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6"/>
  </w:num>
  <w:num w:numId="3">
    <w:abstractNumId w:val="1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9"/>
  </w:num>
  <w:num w:numId="7">
    <w:abstractNumId w:val="13"/>
  </w:num>
  <w:num w:numId="8">
    <w:abstractNumId w:val="8"/>
  </w:num>
  <w:num w:numId="9">
    <w:abstractNumId w:val="15"/>
  </w:num>
  <w:num w:numId="10">
    <w:abstractNumId w:val="2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25"/>
  </w:num>
  <w:num w:numId="15">
    <w:abstractNumId w:val="19"/>
  </w:num>
  <w:num w:numId="16">
    <w:abstractNumId w:val="17"/>
  </w:num>
  <w:num w:numId="17">
    <w:abstractNumId w:val="33"/>
  </w:num>
  <w:num w:numId="18">
    <w:abstractNumId w:val="21"/>
  </w:num>
  <w:num w:numId="19">
    <w:abstractNumId w:val="5"/>
  </w:num>
  <w:num w:numId="20">
    <w:abstractNumId w:val="27"/>
  </w:num>
  <w:num w:numId="21">
    <w:abstractNumId w:val="12"/>
  </w:num>
  <w:num w:numId="22">
    <w:abstractNumId w:val="12"/>
  </w:num>
  <w:num w:numId="23">
    <w:abstractNumId w:val="14"/>
  </w:num>
  <w:num w:numId="24">
    <w:abstractNumId w:val="14"/>
  </w:num>
  <w:num w:numId="25">
    <w:abstractNumId w:val="7"/>
  </w:num>
  <w:num w:numId="26">
    <w:abstractNumId w:val="23"/>
  </w:num>
  <w:num w:numId="27">
    <w:abstractNumId w:val="11"/>
  </w:num>
  <w:num w:numId="28">
    <w:abstractNumId w:val="20"/>
  </w:num>
  <w:num w:numId="29">
    <w:abstractNumId w:val="14"/>
    <w:lvlOverride w:ilvl="0">
      <w:startOverride w:val="1"/>
    </w:lvlOverride>
  </w:num>
  <w:num w:numId="30">
    <w:abstractNumId w:val="0"/>
  </w:num>
  <w:num w:numId="31">
    <w:abstractNumId w:val="32"/>
  </w:num>
  <w:num w:numId="32">
    <w:abstractNumId w:val="30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  <w:num w:numId="35">
    <w:abstractNumId w:val="31"/>
  </w:num>
  <w:num w:numId="36">
    <w:abstractNumId w:val="2"/>
  </w:num>
  <w:num w:numId="37">
    <w:abstractNumId w:val="18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07A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029E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07C0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1395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4:docId w14:val="6157211A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14609-B4A3-4E6B-969F-7AA949A9C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27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6</cp:revision>
  <cp:lastPrinted>2021-09-30T10:13:00Z</cp:lastPrinted>
  <dcterms:created xsi:type="dcterms:W3CDTF">2021-02-01T11:29:00Z</dcterms:created>
  <dcterms:modified xsi:type="dcterms:W3CDTF">2021-09-30T10:13:00Z</dcterms:modified>
</cp:coreProperties>
</file>