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D23F1" w14:textId="77777777" w:rsidR="007B16B4" w:rsidRPr="00081549" w:rsidRDefault="007B16B4" w:rsidP="00081549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BCFB9" wp14:editId="7FACA67F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1D7C627B" wp14:editId="47DAC467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ab/>
      </w: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AD7458" wp14:editId="4F550E0A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62B8C757" w14:textId="77777777" w:rsidR="007B16B4" w:rsidRPr="00081549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65C438EF" w14:textId="77777777" w:rsidR="007B16B4" w:rsidRPr="00081549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3C90AFB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42B71713" w14:textId="77777777" w:rsidR="009E3AAB" w:rsidRPr="00081549" w:rsidRDefault="009E3AAB" w:rsidP="00081549">
      <w:pPr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081549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081549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16129F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04FD1038" w14:textId="77777777" w:rsidR="009E3AAB" w:rsidRPr="00081549" w:rsidRDefault="009E3AAB" w:rsidP="00081549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7B63DF6D" w14:textId="77777777" w:rsidR="00B77258" w:rsidRDefault="00B77258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417F4372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A4B4727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81549"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Осумдесет и </w:t>
      </w:r>
      <w:r w:rsidR="00B77258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седмата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44F57BBC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1898A99A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3AF254E" w14:textId="77777777" w:rsidR="009E3AAB" w:rsidRPr="00081549" w:rsidRDefault="009E3AAB" w:rsidP="00081549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77258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77258">
        <w:rPr>
          <w:rFonts w:ascii="StobiSerif Regular" w:eastAsia="@Arial Unicode MS" w:hAnsi="StobiSerif Regular" w:cstheme="minorHAnsi"/>
          <w:i/>
          <w:sz w:val="22"/>
          <w:szCs w:val="22"/>
        </w:rPr>
        <w:t>април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6136E931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129CDE10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</w:t>
      </w:r>
      <w:r w:rsidR="00B77258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77258">
        <w:rPr>
          <w:rFonts w:ascii="StobiSerif Regular" w:eastAsia="@Arial Unicode MS" w:hAnsi="StobiSerif Regular" w:cstheme="minorHAnsi"/>
          <w:i/>
          <w:sz w:val="22"/>
          <w:szCs w:val="22"/>
        </w:rPr>
        <w:t>април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2021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081549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B77258">
        <w:rPr>
          <w:rFonts w:ascii="StobiSerif Regular" w:hAnsi="StobiSerif Regular" w:cstheme="minorHAnsi"/>
          <w:i/>
          <w:sz w:val="22"/>
          <w:szCs w:val="22"/>
        </w:rPr>
        <w:t>о</w:t>
      </w:r>
      <w:r w:rsidRPr="00081549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B77258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081549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6FFB673" w14:textId="77777777" w:rsidR="006A5B3A" w:rsidRPr="00081549" w:rsidRDefault="006A5B3A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3B071AD1" w14:textId="77777777" w:rsidR="00B77258" w:rsidRPr="00B77258" w:rsidRDefault="00B77258" w:rsidP="00B77258">
      <w:pPr>
        <w:pStyle w:val="ListParagraph"/>
        <w:numPr>
          <w:ilvl w:val="0"/>
          <w:numId w:val="38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  <w:sz w:val="24"/>
          <w:szCs w:val="24"/>
        </w:rPr>
      </w:pPr>
      <w:r w:rsidRPr="00B77258">
        <w:rPr>
          <w:rFonts w:ascii="StobiSerif Regular" w:hAnsi="StobiSerif Regular"/>
          <w:i/>
        </w:rPr>
        <w:t>Предлог за донесување на Правилник за изменување и дополнување на Правилникот за систематизација на работните места во Фондот за здравствено осигурување на Република Северна Македонија</w:t>
      </w:r>
    </w:p>
    <w:p w14:paraId="1A9C90E1" w14:textId="77777777" w:rsidR="00081549" w:rsidRPr="00081549" w:rsidRDefault="00081549" w:rsidP="00081549">
      <w:pPr>
        <w:suppressAutoHyphens w:val="0"/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36ED01F" w14:textId="77777777" w:rsidR="00B77258" w:rsidRPr="00025AFA" w:rsidRDefault="00B77258" w:rsidP="00B77258">
      <w:pPr>
        <w:autoSpaceDE w:val="0"/>
        <w:autoSpaceDN w:val="0"/>
        <w:adjustRightInd w:val="0"/>
        <w:ind w:left="-426" w:right="-613"/>
        <w:rPr>
          <w:rFonts w:ascii="StobiSerif Regular" w:hAnsi="StobiSerif Regular" w:cstheme="minorHAnsi"/>
          <w:i/>
          <w:sz w:val="22"/>
          <w:szCs w:val="22"/>
        </w:rPr>
      </w:pPr>
      <w:r w:rsidRPr="00025AF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предлогот, со што согласно членот 21 на Деловникот за работата, Управниот одбор </w:t>
      </w:r>
      <w:r w:rsidRPr="00025AFA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4D32FA92" w14:textId="77777777" w:rsidR="00B77258" w:rsidRDefault="00B77258" w:rsidP="00081549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</w:p>
    <w:p w14:paraId="37C38D8E" w14:textId="77777777" w:rsidR="00B77258" w:rsidRPr="00B77258" w:rsidRDefault="00B77258" w:rsidP="00B77258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B77258">
        <w:rPr>
          <w:rFonts w:ascii="StobiSerif Regular" w:hAnsi="StobiSerif Regular"/>
          <w:b/>
          <w:i/>
          <w:sz w:val="22"/>
          <w:szCs w:val="22"/>
        </w:rPr>
        <w:t>Правилник</w:t>
      </w:r>
    </w:p>
    <w:p w14:paraId="641A443F" w14:textId="77777777" w:rsidR="004C1912" w:rsidRPr="00B77258" w:rsidRDefault="00B77258" w:rsidP="00B77258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B77258">
        <w:rPr>
          <w:rFonts w:ascii="StobiSerif Regular" w:hAnsi="StobiSerif Regular"/>
          <w:b/>
          <w:i/>
          <w:sz w:val="22"/>
          <w:szCs w:val="22"/>
        </w:rPr>
        <w:t>за изменување и дополнување на Правилникот за систематизација на работните места во Фондот за здравствено осигурување на Република Северна Македонија</w:t>
      </w:r>
    </w:p>
    <w:p w14:paraId="5EB8FF8C" w14:textId="77777777" w:rsidR="00B77258" w:rsidRPr="00081549" w:rsidRDefault="00B77258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7A3095D1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34F06BB6" w14:textId="77777777" w:rsidR="00AC3D69" w:rsidRPr="00081549" w:rsidRDefault="00AC3D6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660F778" w14:textId="77777777" w:rsidR="009E3AAB" w:rsidRPr="00B77258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51025B9C" w14:textId="77777777" w:rsidR="009E3AAB" w:rsidRPr="00B77258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B77258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62813F2B" w14:textId="77777777" w:rsidR="009E3AAB" w:rsidRPr="00B77258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B77258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13614A1D" w14:textId="77777777" w:rsidR="009E3AAB" w:rsidRPr="00B77258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B77258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1664E6D2" w14:textId="77777777" w:rsidR="009E3AAB" w:rsidRPr="00B77258" w:rsidRDefault="009E3AAB" w:rsidP="007A76DF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B77258">
        <w:rPr>
          <w:rFonts w:ascii="StobiSerif Regular" w:hAnsi="StobiSerif Regular" w:cstheme="minorHAnsi"/>
          <w:i/>
          <w:iCs/>
          <w:sz w:val="22"/>
          <w:szCs w:val="22"/>
        </w:rPr>
        <w:t>Д-р Љубиша Каранфиловски, претставник од Сојузот на синдикатите на Македонија – член;</w:t>
      </w:r>
    </w:p>
    <w:p w14:paraId="37F7C72E" w14:textId="77777777" w:rsidR="009E3AAB" w:rsidRPr="00B77258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B77258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37A0EEBA" w14:textId="77777777" w:rsidR="009E3AAB" w:rsidRPr="00B77258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B77258">
        <w:rPr>
          <w:rFonts w:ascii="StobiSerif Regular" w:hAnsi="StobiSerif Regular" w:cstheme="minorHAnsi"/>
          <w:i/>
          <w:sz w:val="22"/>
          <w:szCs w:val="22"/>
        </w:rPr>
        <w:t>Д</w:t>
      </w: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B77258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B77258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33F32632" w14:textId="77777777" w:rsidR="0093660E" w:rsidRPr="00081549" w:rsidRDefault="0093660E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120D10BA" w14:textId="77777777" w:rsidR="00081549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081549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</w:t>
      </w:r>
      <w:r w:rsidR="00081549" w:rsidRPr="00081549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1A476AC4" w14:textId="77777777" w:rsidR="00081549" w:rsidRPr="00081549" w:rsidRDefault="0008154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14:paraId="40D7A7B6" w14:textId="77777777" w:rsidR="00081549" w:rsidRPr="00081549" w:rsidRDefault="00081549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D-r Ridvan ASANI</w:t>
      </w:r>
    </w:p>
    <w:p w14:paraId="2C49C809" w14:textId="77777777" w:rsidR="00BD2475" w:rsidRPr="00081549" w:rsidRDefault="00BD2475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sz w:val="22"/>
          <w:szCs w:val="22"/>
        </w:rPr>
      </w:pPr>
    </w:p>
    <w:sectPr w:rsidR="00BD2475" w:rsidRPr="0008154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636CE" w14:textId="77777777" w:rsidR="00C3103B" w:rsidRDefault="00C3103B" w:rsidP="00DC5C24">
      <w:r>
        <w:separator/>
      </w:r>
    </w:p>
  </w:endnote>
  <w:endnote w:type="continuationSeparator" w:id="0">
    <w:p w14:paraId="3E52D306" w14:textId="77777777" w:rsidR="00C3103B" w:rsidRDefault="00C3103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0FCF3" w14:textId="77777777" w:rsidR="00C3103B" w:rsidRDefault="00C3103B" w:rsidP="00DC5C24">
      <w:r>
        <w:separator/>
      </w:r>
    </w:p>
  </w:footnote>
  <w:footnote w:type="continuationSeparator" w:id="0">
    <w:p w14:paraId="0C1939B8" w14:textId="77777777" w:rsidR="00C3103B" w:rsidRDefault="00C3103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3C88C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2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9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9D7234"/>
    <w:multiLevelType w:val="hybridMultilevel"/>
    <w:tmpl w:val="750E2016"/>
    <w:lvl w:ilvl="0" w:tplc="81D08D6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1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9"/>
  </w:num>
  <w:num w:numId="7">
    <w:abstractNumId w:val="12"/>
  </w:num>
  <w:num w:numId="8">
    <w:abstractNumId w:val="8"/>
  </w:num>
  <w:num w:numId="9">
    <w:abstractNumId w:val="14"/>
  </w:num>
  <w:num w:numId="10">
    <w:abstractNumId w:val="2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24"/>
  </w:num>
  <w:num w:numId="15">
    <w:abstractNumId w:val="18"/>
  </w:num>
  <w:num w:numId="16">
    <w:abstractNumId w:val="16"/>
  </w:num>
  <w:num w:numId="17">
    <w:abstractNumId w:val="32"/>
  </w:num>
  <w:num w:numId="18">
    <w:abstractNumId w:val="21"/>
  </w:num>
  <w:num w:numId="19">
    <w:abstractNumId w:val="5"/>
  </w:num>
  <w:num w:numId="20">
    <w:abstractNumId w:val="26"/>
  </w:num>
  <w:num w:numId="21">
    <w:abstractNumId w:val="11"/>
  </w:num>
  <w:num w:numId="22">
    <w:abstractNumId w:val="11"/>
  </w:num>
  <w:num w:numId="23">
    <w:abstractNumId w:val="13"/>
  </w:num>
  <w:num w:numId="24">
    <w:abstractNumId w:val="13"/>
  </w:num>
  <w:num w:numId="25">
    <w:abstractNumId w:val="7"/>
  </w:num>
  <w:num w:numId="26">
    <w:abstractNumId w:val="23"/>
  </w:num>
  <w:num w:numId="27">
    <w:abstractNumId w:val="10"/>
  </w:num>
  <w:num w:numId="28">
    <w:abstractNumId w:val="19"/>
  </w:num>
  <w:num w:numId="29">
    <w:abstractNumId w:val="13"/>
    <w:lvlOverride w:ilvl="0">
      <w:startOverride w:val="1"/>
    </w:lvlOverride>
  </w:num>
  <w:num w:numId="30">
    <w:abstractNumId w:val="0"/>
  </w:num>
  <w:num w:numId="31">
    <w:abstractNumId w:val="31"/>
  </w:num>
  <w:num w:numId="32">
    <w:abstractNumId w:val="29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30"/>
  </w:num>
  <w:num w:numId="36">
    <w:abstractNumId w:val="2"/>
  </w:num>
  <w:num w:numId="37">
    <w:abstractNumId w:val="17"/>
  </w:num>
  <w:num w:numId="3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29F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9F4BB8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258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103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4:docId w14:val="5F7F809B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FFB2-B7CB-4ABD-B55D-CCA4294E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3</cp:revision>
  <cp:lastPrinted>2021-09-30T10:18:00Z</cp:lastPrinted>
  <dcterms:created xsi:type="dcterms:W3CDTF">2021-04-02T13:49:00Z</dcterms:created>
  <dcterms:modified xsi:type="dcterms:W3CDTF">2021-09-30T10:18:00Z</dcterms:modified>
</cp:coreProperties>
</file>