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252D8" w14:textId="77777777" w:rsidR="007B16B4" w:rsidRPr="00025AFA" w:rsidRDefault="007B16B4" w:rsidP="00025AFA">
      <w:pPr>
        <w:tabs>
          <w:tab w:val="left" w:pos="6048"/>
        </w:tabs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025AFA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47770" wp14:editId="5106D5A9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025AFA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0E3F834C" wp14:editId="359CB85A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AFA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025AFA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5921F2" wp14:editId="6E78252A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7230F125" w14:textId="77777777" w:rsidR="007B16B4" w:rsidRPr="00025AFA" w:rsidRDefault="007B16B4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AA01FFC" w14:textId="77777777" w:rsidR="0093660E" w:rsidRPr="00025AFA" w:rsidRDefault="0093660E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4BF7F704" w14:textId="77777777" w:rsidR="009E3AAB" w:rsidRPr="00025AFA" w:rsidRDefault="009E3AAB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025AFA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02CC2096" w14:textId="77777777" w:rsidR="009E3AAB" w:rsidRPr="00025AFA" w:rsidRDefault="009E3AAB" w:rsidP="00025AFA">
      <w:pPr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025AFA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025AFA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025AFA" w:rsidRPr="00025AFA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025AFA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025AFA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025AFA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660419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6C0ABC95" w14:textId="77777777" w:rsidR="009E3AAB" w:rsidRPr="00025AFA" w:rsidRDefault="009E3AAB" w:rsidP="00025AFA">
      <w:pPr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025AFA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025AFA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14:paraId="72F192C5" w14:textId="77777777" w:rsidR="009E3AAB" w:rsidRPr="00025AFA" w:rsidRDefault="009E3AAB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025AFA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14:paraId="38987D0A" w14:textId="77777777" w:rsidR="009E3AAB" w:rsidRPr="00025AFA" w:rsidRDefault="009E3AAB" w:rsidP="00025AFA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D01AAA5" w14:textId="77777777" w:rsidR="009E3AAB" w:rsidRPr="00025AFA" w:rsidRDefault="009E3AAB" w:rsidP="00025AFA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25AFA"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Осумдесет и првата</w:t>
      </w:r>
      <w:r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</w:p>
    <w:p w14:paraId="53FC56C1" w14:textId="77777777" w:rsidR="009E3AAB" w:rsidRPr="00025AFA" w:rsidRDefault="009E3AAB" w:rsidP="00025AFA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025AFA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129909A6" w14:textId="77777777" w:rsidR="009E3AAB" w:rsidRPr="00025AFA" w:rsidRDefault="009E3AAB" w:rsidP="00025AFA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1413EF7D" w14:textId="77777777" w:rsidR="009E3AAB" w:rsidRPr="00025AFA" w:rsidRDefault="009E3AAB" w:rsidP="00025AFA">
      <w:pPr>
        <w:ind w:right="-244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025AFA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од 8 до</w:t>
      </w:r>
      <w:r w:rsidR="006F4AFA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25AFA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11</w:t>
      </w:r>
      <w:r w:rsidR="00802A27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25AFA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јануари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025AFA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21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5BD73B24" w14:textId="77777777" w:rsidR="009E3AAB" w:rsidRPr="00025AFA" w:rsidRDefault="009E3AAB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6B04BEC6" w14:textId="77777777" w:rsidR="009E3AAB" w:rsidRPr="00025AFA" w:rsidRDefault="009E3AAB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025AFA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025AFA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8 до 11 јануари 2021 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025AFA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5E1315" w:rsidRPr="00025AFA">
        <w:rPr>
          <w:rFonts w:ascii="StobiSerif Regular" w:hAnsi="StobiSerif Regular" w:cstheme="minorHAnsi"/>
          <w:i/>
          <w:sz w:val="22"/>
          <w:szCs w:val="22"/>
        </w:rPr>
        <w:t>о</w:t>
      </w:r>
      <w:r w:rsidRPr="00025AFA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5E1315" w:rsidRPr="00025AFA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025AFA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3017A4F2" w14:textId="77777777" w:rsidR="006A5B3A" w:rsidRPr="00025AFA" w:rsidRDefault="006A5B3A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161FAADD" w14:textId="77777777" w:rsidR="00025AFA" w:rsidRPr="00025AFA" w:rsidRDefault="00025AFA" w:rsidP="00025AFA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right="-244"/>
        <w:rPr>
          <w:rFonts w:ascii="StobiSerif Regular" w:hAnsi="StobiSerif Regular" w:cs="Calibri"/>
          <w:i/>
          <w:color w:val="000000"/>
        </w:rPr>
      </w:pPr>
      <w:r w:rsidRPr="00025AFA">
        <w:rPr>
          <w:rFonts w:ascii="StobiSerif Regular" w:hAnsi="StobiSerif Regular" w:cs="Calibri"/>
          <w:i/>
          <w:color w:val="000000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</w:t>
      </w:r>
    </w:p>
    <w:p w14:paraId="57EA96AF" w14:textId="77777777" w:rsidR="00025AFA" w:rsidRDefault="00025AFA" w:rsidP="00025AFA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DA38C77" w14:textId="77777777" w:rsidR="009A6022" w:rsidRPr="00025AFA" w:rsidRDefault="009E3AAB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5E1315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гот,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5E1315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 </w:t>
      </w:r>
      <w:r w:rsidR="005E1315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што</w:t>
      </w: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025AFA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025AFA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6650A9B7" w14:textId="77777777" w:rsidR="00580211" w:rsidRPr="00025AFA" w:rsidRDefault="00580211" w:rsidP="00025AF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F8BAE51" w14:textId="77777777" w:rsidR="00025AFA" w:rsidRPr="00025AFA" w:rsidRDefault="00025AFA" w:rsidP="00025AFA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="Calibri"/>
          <w:b/>
          <w:i/>
          <w:color w:val="000000"/>
          <w:sz w:val="22"/>
          <w:szCs w:val="22"/>
        </w:rPr>
      </w:pPr>
      <w:r w:rsidRPr="00025AFA">
        <w:rPr>
          <w:rFonts w:ascii="StobiSerif Regular" w:hAnsi="StobiSerif Regular" w:cs="Calibri"/>
          <w:b/>
          <w:i/>
          <w:color w:val="000000"/>
          <w:sz w:val="22"/>
          <w:szCs w:val="22"/>
        </w:rPr>
        <w:t>Одлука</w:t>
      </w:r>
    </w:p>
    <w:p w14:paraId="6CAB3549" w14:textId="77777777" w:rsidR="00580211" w:rsidRPr="00025AFA" w:rsidRDefault="00025AFA" w:rsidP="00025AFA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="Calibri"/>
          <w:b/>
          <w:i/>
          <w:color w:val="000000"/>
          <w:sz w:val="22"/>
          <w:szCs w:val="22"/>
        </w:rPr>
      </w:pPr>
      <w:r w:rsidRPr="00025AFA">
        <w:rPr>
          <w:rFonts w:ascii="StobiSerif Regular" w:hAnsi="StobiSerif Regular" w:cs="Calibri"/>
          <w:b/>
          <w:i/>
          <w:color w:val="000000"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2021 година</w:t>
      </w:r>
    </w:p>
    <w:p w14:paraId="7F2825E1" w14:textId="77777777" w:rsidR="00025AFA" w:rsidRPr="00025AFA" w:rsidRDefault="00025AFA" w:rsidP="00025AFA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42422C63" w14:textId="77777777" w:rsidR="009E3AAB" w:rsidRPr="00025AFA" w:rsidRDefault="009E3AAB" w:rsidP="00025AFA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7FADB158" w14:textId="77777777" w:rsidR="00AC3D69" w:rsidRPr="00025AFA" w:rsidRDefault="00AC3D69" w:rsidP="00025AFA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57985F0" w14:textId="77777777" w:rsidR="009E3AAB" w:rsidRPr="00025AFA" w:rsidRDefault="00025AFA" w:rsidP="00025AFA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5" w:right="-244" w:hanging="357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62142386" w14:textId="77777777" w:rsidR="009E3AAB" w:rsidRPr="00025AFA" w:rsidRDefault="00025AFA" w:rsidP="00025AFA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5" w:right="-244" w:hanging="357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025AFA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025AFA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39A3B5A1" w14:textId="77777777" w:rsidR="009E3AAB" w:rsidRPr="00025AFA" w:rsidRDefault="009E3AAB" w:rsidP="00025AFA">
      <w:pPr>
        <w:pStyle w:val="Heading2"/>
        <w:numPr>
          <w:ilvl w:val="0"/>
          <w:numId w:val="35"/>
        </w:numPr>
        <w:suppressAutoHyphens w:val="0"/>
        <w:spacing w:before="0" w:after="0"/>
        <w:ind w:left="425" w:right="-244" w:hanging="357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025AFA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587BB52F" w14:textId="77777777" w:rsidR="009E3AAB" w:rsidRPr="00025AFA" w:rsidRDefault="009E3AAB" w:rsidP="00025AFA">
      <w:pPr>
        <w:pStyle w:val="Heading2"/>
        <w:numPr>
          <w:ilvl w:val="0"/>
          <w:numId w:val="35"/>
        </w:numPr>
        <w:suppressAutoHyphens w:val="0"/>
        <w:spacing w:before="0" w:after="0"/>
        <w:ind w:left="425" w:right="-244" w:hanging="357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025AFA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1CE2A1CB" w14:textId="77777777" w:rsidR="009E3AAB" w:rsidRPr="00025AFA" w:rsidRDefault="009E3AAB" w:rsidP="00025AFA">
      <w:pPr>
        <w:numPr>
          <w:ilvl w:val="0"/>
          <w:numId w:val="35"/>
        </w:numPr>
        <w:suppressAutoHyphens w:val="0"/>
        <w:ind w:left="425" w:right="-244" w:hanging="357"/>
        <w:rPr>
          <w:rFonts w:ascii="StobiSerif Regular" w:hAnsi="StobiSerif Regular" w:cstheme="minorHAnsi"/>
          <w:i/>
          <w:iCs/>
          <w:sz w:val="22"/>
          <w:szCs w:val="22"/>
        </w:rPr>
      </w:pPr>
      <w:r w:rsidRPr="00025AFA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14:paraId="3D65BACB" w14:textId="77777777" w:rsidR="00025AFA" w:rsidRPr="00025AFA" w:rsidRDefault="009E3AAB" w:rsidP="00025AFA">
      <w:pPr>
        <w:pStyle w:val="ListParagraph"/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0" w:line="240" w:lineRule="auto"/>
        <w:ind w:left="425" w:right="-244" w:hanging="357"/>
        <w:rPr>
          <w:rFonts w:ascii="StobiSerif Regular" w:eastAsia="@Arial Unicode MS" w:hAnsi="StobiSerif Regular" w:cstheme="minorHAnsi"/>
          <w:b/>
          <w:i/>
        </w:rPr>
      </w:pPr>
      <w:r w:rsidRPr="00025AFA">
        <w:rPr>
          <w:rFonts w:ascii="StobiSerif Regular" w:hAnsi="StobiSerif Regular" w:cstheme="minorHAnsi"/>
          <w:i/>
          <w:iCs/>
        </w:rPr>
        <w:t>Македонија – член;</w:t>
      </w:r>
    </w:p>
    <w:p w14:paraId="02BBD39E" w14:textId="77777777" w:rsidR="00025AFA" w:rsidRPr="00025AFA" w:rsidRDefault="009E3AAB" w:rsidP="00025AFA">
      <w:pPr>
        <w:pStyle w:val="ListParagraph"/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0" w:line="240" w:lineRule="auto"/>
        <w:ind w:left="425" w:right="-244" w:hanging="357"/>
        <w:rPr>
          <w:rFonts w:ascii="StobiSerif Regular" w:eastAsia="@Arial Unicode MS" w:hAnsi="StobiSerif Regular" w:cstheme="minorHAnsi"/>
          <w:b/>
          <w:i/>
        </w:rPr>
      </w:pPr>
      <w:r w:rsidRPr="00025AFA">
        <w:rPr>
          <w:rFonts w:ascii="StobiSerif Regular" w:hAnsi="StobiSerif Regular" w:cstheme="minorHAnsi"/>
          <w:i/>
        </w:rPr>
        <w:t xml:space="preserve">Д-р Димитар Димитриевски, претставник на пензионерите во Република Македонија </w:t>
      </w:r>
      <w:r w:rsidRPr="00025AFA">
        <w:rPr>
          <w:rFonts w:ascii="StobiSerif Regular" w:eastAsia="@Arial Unicode MS" w:hAnsi="StobiSerif Regular" w:cstheme="minorHAnsi"/>
          <w:i/>
        </w:rPr>
        <w:t>– член;</w:t>
      </w:r>
    </w:p>
    <w:p w14:paraId="7AB20E04" w14:textId="77777777" w:rsidR="009E3AAB" w:rsidRPr="00025AFA" w:rsidRDefault="009E3AAB" w:rsidP="00025AFA">
      <w:pPr>
        <w:pStyle w:val="ListParagraph"/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0" w:line="240" w:lineRule="auto"/>
        <w:ind w:left="425" w:right="-244" w:hanging="357"/>
        <w:rPr>
          <w:rFonts w:ascii="StobiSerif Regular" w:eastAsia="@Arial Unicode MS" w:hAnsi="StobiSerif Regular" w:cstheme="minorHAnsi"/>
          <w:b/>
          <w:i/>
        </w:rPr>
      </w:pPr>
      <w:r w:rsidRPr="00025AFA">
        <w:rPr>
          <w:rFonts w:ascii="StobiSerif Regular" w:hAnsi="StobiSerif Regular" w:cstheme="minorHAnsi"/>
          <w:i/>
        </w:rPr>
        <w:t>Д</w:t>
      </w:r>
      <w:r w:rsidRPr="00025AFA">
        <w:rPr>
          <w:rFonts w:ascii="StobiSerif Regular" w:eastAsia="@Arial Unicode MS" w:hAnsi="StobiSerif Regular" w:cstheme="minorHAnsi"/>
          <w:i/>
        </w:rPr>
        <w:t xml:space="preserve">-р </w:t>
      </w:r>
      <w:r w:rsidR="00515280" w:rsidRPr="00025AFA">
        <w:rPr>
          <w:rFonts w:ascii="StobiSerif Regular" w:eastAsia="@Arial Unicode MS" w:hAnsi="StobiSerif Regular" w:cstheme="minorHAnsi"/>
          <w:i/>
        </w:rPr>
        <w:t>Менде Диневски</w:t>
      </w:r>
      <w:r w:rsidRPr="00025AFA">
        <w:rPr>
          <w:rFonts w:ascii="StobiSerif Regular" w:eastAsia="@Arial Unicode MS" w:hAnsi="StobiSerif Regular" w:cstheme="minorHAnsi"/>
          <w:i/>
        </w:rPr>
        <w:t xml:space="preserve">, </w:t>
      </w:r>
      <w:r w:rsidRPr="00025AFA">
        <w:rPr>
          <w:rFonts w:ascii="StobiSerif Regular" w:hAnsi="StobiSerif Regular" w:cstheme="minorHAnsi"/>
          <w:i/>
        </w:rPr>
        <w:t xml:space="preserve">претставник од Лекарската, Фармацевтската и Стоматолошката комора на Македонија </w:t>
      </w:r>
      <w:r w:rsidRPr="00025AFA">
        <w:rPr>
          <w:rFonts w:ascii="StobiSerif Regular" w:eastAsia="@Arial Unicode MS" w:hAnsi="StobiSerif Regular" w:cstheme="minorHAnsi"/>
          <w:i/>
        </w:rPr>
        <w:t>– член.</w:t>
      </w:r>
    </w:p>
    <w:p w14:paraId="1BD0A372" w14:textId="77777777" w:rsidR="00580211" w:rsidRPr="00025AFA" w:rsidRDefault="00580211" w:rsidP="00025AFA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2E1B1DDD" w14:textId="77777777" w:rsidR="00EA12AA" w:rsidRPr="00DD6E1E" w:rsidRDefault="00EA12AA" w:rsidP="00EA12AA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</w:t>
      </w:r>
      <w:r w:rsidRPr="00DD6E1E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DD6E1E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DD6E1E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Pr="00DD6E1E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Pr="00DD6E1E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Pr="00DD6E1E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61556BC5" w14:textId="77777777" w:rsidR="00EA12AA" w:rsidRPr="00DD6E1E" w:rsidRDefault="00EA12AA" w:rsidP="00EA12AA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DD6E1E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 </w:t>
      </w:r>
      <w:r w:rsidRPr="00DD6E1E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DD6E1E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25143F28" w14:textId="77777777" w:rsidR="00EA12AA" w:rsidRPr="00DD6E1E" w:rsidRDefault="00EA12AA" w:rsidP="00EA12AA">
      <w:pPr>
        <w:autoSpaceDE w:val="0"/>
        <w:autoSpaceDN w:val="0"/>
        <w:adjustRightInd w:val="0"/>
        <w:jc w:val="center"/>
        <w:rPr>
          <w:rFonts w:ascii="StobiSerif Regular" w:hAnsi="StobiSerif Regular"/>
          <w:sz w:val="22"/>
          <w:szCs w:val="22"/>
        </w:rPr>
      </w:pPr>
      <w:r w:rsidRPr="00DD6E1E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D-r Ridvan ASANI</w:t>
      </w:r>
    </w:p>
    <w:p w14:paraId="14C7AC2A" w14:textId="77777777" w:rsidR="00BD2475" w:rsidRPr="00025AFA" w:rsidRDefault="00BD2475" w:rsidP="00EA12A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025AFA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33539" w14:textId="77777777" w:rsidR="002A23BA" w:rsidRDefault="002A23BA" w:rsidP="00DC5C24">
      <w:r>
        <w:separator/>
      </w:r>
    </w:p>
  </w:endnote>
  <w:endnote w:type="continuationSeparator" w:id="0">
    <w:p w14:paraId="4BD06EAD" w14:textId="77777777" w:rsidR="002A23BA" w:rsidRDefault="002A23BA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DB760" w14:textId="77777777" w:rsidR="002A23BA" w:rsidRDefault="002A23BA" w:rsidP="00DC5C24">
      <w:r>
        <w:separator/>
      </w:r>
    </w:p>
  </w:footnote>
  <w:footnote w:type="continuationSeparator" w:id="0">
    <w:p w14:paraId="21B32E3A" w14:textId="77777777" w:rsidR="002A23BA" w:rsidRDefault="002A23BA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15053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D2C64"/>
    <w:multiLevelType w:val="hybridMultilevel"/>
    <w:tmpl w:val="57328B68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1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7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D8588A"/>
    <w:multiLevelType w:val="hybridMultilevel"/>
    <w:tmpl w:val="EE6C3FB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C2B87"/>
    <w:multiLevelType w:val="hybridMultilevel"/>
    <w:tmpl w:val="05D2CBB2"/>
    <w:lvl w:ilvl="0" w:tplc="DE529162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AE5F6A"/>
    <w:multiLevelType w:val="multilevel"/>
    <w:tmpl w:val="82BAA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8E5CB9"/>
    <w:multiLevelType w:val="hybridMultilevel"/>
    <w:tmpl w:val="B39E32BE"/>
    <w:lvl w:ilvl="0" w:tplc="8F04353C">
      <w:start w:val="5"/>
      <w:numFmt w:val="bullet"/>
      <w:lvlText w:val="-"/>
      <w:lvlJc w:val="left"/>
      <w:pPr>
        <w:ind w:left="786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76C68"/>
    <w:multiLevelType w:val="multilevel"/>
    <w:tmpl w:val="4418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1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8"/>
  </w:num>
  <w:num w:numId="7">
    <w:abstractNumId w:val="11"/>
  </w:num>
  <w:num w:numId="8">
    <w:abstractNumId w:val="7"/>
  </w:num>
  <w:num w:numId="9">
    <w:abstractNumId w:val="13"/>
  </w:num>
  <w:num w:numId="10">
    <w:abstractNumId w:val="2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25"/>
  </w:num>
  <w:num w:numId="15">
    <w:abstractNumId w:val="16"/>
  </w:num>
  <w:num w:numId="16">
    <w:abstractNumId w:val="15"/>
  </w:num>
  <w:num w:numId="17">
    <w:abstractNumId w:val="32"/>
  </w:num>
  <w:num w:numId="18">
    <w:abstractNumId w:val="19"/>
  </w:num>
  <w:num w:numId="19">
    <w:abstractNumId w:val="3"/>
  </w:num>
  <w:num w:numId="20">
    <w:abstractNumId w:val="26"/>
  </w:num>
  <w:num w:numId="21">
    <w:abstractNumId w:val="10"/>
  </w:num>
  <w:num w:numId="22">
    <w:abstractNumId w:val="10"/>
  </w:num>
  <w:num w:numId="23">
    <w:abstractNumId w:val="12"/>
  </w:num>
  <w:num w:numId="24">
    <w:abstractNumId w:val="12"/>
  </w:num>
  <w:num w:numId="25">
    <w:abstractNumId w:val="6"/>
  </w:num>
  <w:num w:numId="26">
    <w:abstractNumId w:val="23"/>
  </w:num>
  <w:num w:numId="27">
    <w:abstractNumId w:val="9"/>
  </w:num>
  <w:num w:numId="28">
    <w:abstractNumId w:val="17"/>
  </w:num>
  <w:num w:numId="29">
    <w:abstractNumId w:val="12"/>
    <w:lvlOverride w:ilvl="0">
      <w:startOverride w:val="1"/>
    </w:lvlOverride>
  </w:num>
  <w:num w:numId="30">
    <w:abstractNumId w:val="0"/>
  </w:num>
  <w:num w:numId="31">
    <w:abstractNumId w:val="31"/>
  </w:num>
  <w:num w:numId="32">
    <w:abstractNumId w:val="30"/>
  </w:num>
  <w:num w:numId="33">
    <w:abstractNumId w:val="22"/>
  </w:num>
  <w:num w:numId="34">
    <w:abstractNumId w:val="27"/>
  </w:num>
  <w:num w:numId="35">
    <w:abstractNumId w:val="4"/>
  </w:num>
  <w:num w:numId="36">
    <w:abstractNumId w:val="18"/>
  </w:num>
  <w:num w:numId="37">
    <w:abstractNumId w:val="24"/>
  </w:num>
  <w:num w:numId="3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25AFA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3184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23BA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6330C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211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1315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0419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27814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B32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4B3B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B6413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565F4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12A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4:docId w14:val="4142BBE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CE4CA-BB94-41D1-BE6A-A8D272B16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2021-09-30T10:02:00Z</cp:lastPrinted>
  <dcterms:created xsi:type="dcterms:W3CDTF">2020-12-25T13:20:00Z</dcterms:created>
  <dcterms:modified xsi:type="dcterms:W3CDTF">2021-09-30T10:02:00Z</dcterms:modified>
</cp:coreProperties>
</file>