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6A9C6" w14:textId="77777777" w:rsidR="007B16B4" w:rsidRPr="00195D26" w:rsidRDefault="007B16B4" w:rsidP="00081549">
      <w:pPr>
        <w:tabs>
          <w:tab w:val="left" w:pos="6048"/>
        </w:tabs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195D2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56190E" wp14:editId="580C1962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95D2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336A2A2" wp14:editId="420A1F7B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5D26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195D2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668A7A" wp14:editId="0DDB272A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4F2BED3E" w14:textId="77777777" w:rsidR="007B16B4" w:rsidRPr="00195D26" w:rsidRDefault="007B16B4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633934F8" w14:textId="77777777" w:rsidR="007B16B4" w:rsidRPr="00195D26" w:rsidRDefault="007B16B4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24B1F8F2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5AA81023" w14:textId="77777777" w:rsidR="009E3AAB" w:rsidRPr="001938B0" w:rsidRDefault="009E3AAB" w:rsidP="00081549">
      <w:pPr>
        <w:ind w:left="-426" w:right="-612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3E1905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3E1905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4B78E3" w:rsidRPr="003E1905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3E1905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3E1905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3E1905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1938B0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C7FFFB4" w14:textId="77777777" w:rsidR="009E3AAB" w:rsidRPr="003E1905" w:rsidRDefault="009E3AAB" w:rsidP="00081549">
      <w:pPr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3E1905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3E1905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5581994C" w14:textId="77777777" w:rsidR="00B77258" w:rsidRPr="003E1905" w:rsidRDefault="00B77258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7E2CAA7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028564E7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E1905"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Деведесет</w:t>
      </w:r>
      <w:r w:rsidR="00081549"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3E1905"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>втората</w:t>
      </w: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DA1E7F"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седница </w:t>
      </w: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>на Управниот одбор на</w:t>
      </w:r>
    </w:p>
    <w:p w14:paraId="527CAB89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13CD9AC4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51B6FC36" w14:textId="77777777" w:rsidR="009E3AAB" w:rsidRPr="003E1905" w:rsidRDefault="009E3AAB" w:rsidP="00081549">
      <w:pPr>
        <w:ind w:left="-426" w:right="-612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3E1905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од 21 до 22 јуни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73F6877E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53B8F1D8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3E1905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3E1905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21 до 22 јуни </w:t>
      </w:r>
      <w:r w:rsidR="00081549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2021 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3E1905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B77258" w:rsidRPr="003E1905">
        <w:rPr>
          <w:rFonts w:ascii="StobiSerif Regular" w:hAnsi="StobiSerif Regular" w:cstheme="minorHAnsi"/>
          <w:i/>
          <w:sz w:val="22"/>
          <w:szCs w:val="22"/>
        </w:rPr>
        <w:t>о</w:t>
      </w:r>
      <w:r w:rsidRPr="003E1905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B77258" w:rsidRPr="003E1905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3E1905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7922DC15" w14:textId="77777777" w:rsidR="006A5B3A" w:rsidRPr="00195D26" w:rsidRDefault="006A5B3A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962120E" w14:textId="77777777" w:rsidR="003E1905" w:rsidRPr="003E1905" w:rsidRDefault="003E1905" w:rsidP="003E1905">
      <w:pPr>
        <w:pStyle w:val="ListParagraph"/>
        <w:numPr>
          <w:ilvl w:val="0"/>
          <w:numId w:val="38"/>
        </w:numPr>
        <w:suppressAutoHyphens w:val="0"/>
        <w:spacing w:after="0" w:line="240" w:lineRule="auto"/>
        <w:contextualSpacing w:val="0"/>
        <w:rPr>
          <w:rFonts w:ascii="StobiSerif Regular" w:hAnsi="StobiSerif Regular"/>
          <w:i/>
        </w:rPr>
      </w:pPr>
      <w:r w:rsidRPr="003E1905">
        <w:rPr>
          <w:rFonts w:ascii="StobiSerif Regular" w:hAnsi="StobiSerif Regular"/>
          <w:i/>
        </w:rPr>
        <w:t>Предлог за донесување на Одлука за формирање на Второстепена комисија за лекување во странство</w:t>
      </w:r>
    </w:p>
    <w:p w14:paraId="525B89D0" w14:textId="77777777" w:rsidR="00081549" w:rsidRPr="00195D26" w:rsidRDefault="00081549" w:rsidP="00081549">
      <w:pPr>
        <w:suppressAutoHyphens w:val="0"/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1CC2CB87" w14:textId="77777777" w:rsidR="00B77258" w:rsidRPr="003E1905" w:rsidRDefault="00B77258" w:rsidP="00B77258">
      <w:pPr>
        <w:autoSpaceDE w:val="0"/>
        <w:autoSpaceDN w:val="0"/>
        <w:adjustRightInd w:val="0"/>
        <w:ind w:left="-426" w:right="-613"/>
        <w:rPr>
          <w:rFonts w:ascii="StobiSerif Regular" w:hAnsi="StobiSerif Regular" w:cstheme="minorHAnsi"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предлогот, со што согласно членот 21 на Деловникот за работата, Управниот одбор </w:t>
      </w:r>
      <w:r w:rsidRPr="003E1905">
        <w:rPr>
          <w:rFonts w:ascii="StobiSerif Regular" w:hAnsi="StobiSerif Regular" w:cstheme="minorHAnsi"/>
          <w:i/>
          <w:sz w:val="22"/>
          <w:szCs w:val="22"/>
        </w:rPr>
        <w:t>без одржување на состанок донесе</w:t>
      </w:r>
    </w:p>
    <w:p w14:paraId="7806C126" w14:textId="77777777" w:rsidR="00B77258" w:rsidRPr="00195D26" w:rsidRDefault="00B77258" w:rsidP="00081549">
      <w:pPr>
        <w:suppressAutoHyphens w:val="0"/>
        <w:ind w:left="-426" w:right="-612"/>
        <w:jc w:val="center"/>
        <w:rPr>
          <w:rFonts w:ascii="StobiSerif Regular" w:hAnsi="StobiSerif Regular" w:cs="Calibri"/>
          <w:b/>
          <w:i/>
          <w:color w:val="FF0000"/>
          <w:sz w:val="22"/>
          <w:szCs w:val="22"/>
        </w:rPr>
      </w:pPr>
    </w:p>
    <w:p w14:paraId="362CB71B" w14:textId="77777777" w:rsidR="003E1905" w:rsidRPr="003E1905" w:rsidRDefault="003E1905" w:rsidP="003E1905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3E1905">
        <w:rPr>
          <w:rFonts w:ascii="StobiSerif Regular" w:hAnsi="StobiSerif Regular"/>
          <w:b/>
          <w:i/>
          <w:sz w:val="22"/>
          <w:szCs w:val="22"/>
        </w:rPr>
        <w:t>Одлука</w:t>
      </w:r>
    </w:p>
    <w:p w14:paraId="6C795AA7" w14:textId="77777777" w:rsidR="00B77258" w:rsidRPr="003E1905" w:rsidRDefault="003E1905" w:rsidP="003E1905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3E1905">
        <w:rPr>
          <w:rFonts w:ascii="StobiSerif Regular" w:hAnsi="StobiSerif Regular"/>
          <w:b/>
          <w:i/>
          <w:sz w:val="22"/>
          <w:szCs w:val="22"/>
        </w:rPr>
        <w:t>за формирање на Второстепена комисија за лекување во странство</w:t>
      </w:r>
    </w:p>
    <w:p w14:paraId="06979C54" w14:textId="77777777" w:rsidR="003E1905" w:rsidRDefault="003E1905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0154E61C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310C7E5D" w14:textId="77777777" w:rsidR="00AC3D69" w:rsidRPr="003E1905" w:rsidRDefault="00AC3D69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4758867C" w14:textId="77777777" w:rsidR="009E3AAB" w:rsidRPr="003E1905" w:rsidRDefault="00081549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14:paraId="2A2C1A14" w14:textId="77777777" w:rsidR="009E3AAB" w:rsidRPr="003E1905" w:rsidRDefault="00081549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3E1905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14:paraId="78F136F2" w14:textId="77777777" w:rsidR="009E3AAB" w:rsidRPr="003E1905" w:rsidRDefault="009E3AAB" w:rsidP="00081549">
      <w:pPr>
        <w:pStyle w:val="Heading2"/>
        <w:numPr>
          <w:ilvl w:val="0"/>
          <w:numId w:val="36"/>
        </w:numPr>
        <w:suppressAutoHyphens w:val="0"/>
        <w:spacing w:before="0" w:after="0"/>
        <w:ind w:right="-612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3E1905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14:paraId="58D5DF45" w14:textId="77777777" w:rsidR="009E3AAB" w:rsidRPr="003E1905" w:rsidRDefault="009E3AAB" w:rsidP="00081549">
      <w:pPr>
        <w:pStyle w:val="Heading2"/>
        <w:numPr>
          <w:ilvl w:val="0"/>
          <w:numId w:val="36"/>
        </w:numPr>
        <w:suppressAutoHyphens w:val="0"/>
        <w:spacing w:before="0" w:after="0"/>
        <w:ind w:right="-612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3E1905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14:paraId="1FE32F90" w14:textId="77777777" w:rsidR="009E3AAB" w:rsidRPr="003E1905" w:rsidRDefault="009E3AAB" w:rsidP="007A76DF">
      <w:pPr>
        <w:numPr>
          <w:ilvl w:val="0"/>
          <w:numId w:val="36"/>
        </w:numPr>
        <w:suppressAutoHyphens w:val="0"/>
        <w:ind w:right="-612"/>
        <w:rPr>
          <w:rFonts w:ascii="StobiSerif Regular" w:hAnsi="StobiSerif Regular" w:cstheme="minorHAnsi"/>
          <w:i/>
          <w:iCs/>
          <w:sz w:val="22"/>
          <w:szCs w:val="22"/>
        </w:rPr>
      </w:pPr>
      <w:r w:rsidRPr="003E1905">
        <w:rPr>
          <w:rFonts w:ascii="StobiSerif Regular" w:hAnsi="StobiSerif Regular" w:cstheme="minorHAnsi"/>
          <w:i/>
          <w:iCs/>
          <w:sz w:val="22"/>
          <w:szCs w:val="22"/>
        </w:rPr>
        <w:t>Д-р Љубиша Каранфиловски, претставник од Сојузот на синдикатите на Македонија – член;</w:t>
      </w:r>
    </w:p>
    <w:p w14:paraId="69A46474" w14:textId="77777777" w:rsidR="009E3AAB" w:rsidRPr="003E1905" w:rsidRDefault="009E3AAB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14:paraId="62AE985F" w14:textId="77777777" w:rsidR="009E3AAB" w:rsidRPr="003E1905" w:rsidRDefault="009E3AAB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hAnsi="StobiSerif Regular" w:cstheme="minorHAnsi"/>
          <w:i/>
          <w:sz w:val="22"/>
          <w:szCs w:val="22"/>
        </w:rPr>
        <w:t>Д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3E1905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14:paraId="5F18535F" w14:textId="77777777" w:rsidR="0093660E" w:rsidRPr="003E1905" w:rsidRDefault="0093660E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43433BB4" w14:textId="77777777" w:rsidR="00081549" w:rsidRPr="003E1905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3E1905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="00081549" w:rsidRPr="003E190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   </w:t>
      </w:r>
      <w:r w:rsidR="00081549" w:rsidRPr="003E1905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081549" w:rsidRPr="003E1905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081549" w:rsidRPr="003E1905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5563A37" w14:textId="77777777" w:rsidR="00081549" w:rsidRPr="003E1905" w:rsidRDefault="00081549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 </w:t>
      </w:r>
      <w:r w:rsidRPr="003E1905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3E190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Претседател/Kryetar,</w:t>
      </w:r>
    </w:p>
    <w:p w14:paraId="580410F1" w14:textId="77777777" w:rsidR="00081549" w:rsidRPr="003E1905" w:rsidRDefault="00081549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D-r Ridvan ASANI</w:t>
      </w:r>
    </w:p>
    <w:p w14:paraId="2F0AD9E6" w14:textId="77777777" w:rsidR="00BD2475" w:rsidRPr="00195D26" w:rsidRDefault="00BD2475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195D26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77AA4" w14:textId="77777777" w:rsidR="00666DD2" w:rsidRDefault="00666DD2" w:rsidP="00DC5C24">
      <w:r>
        <w:separator/>
      </w:r>
    </w:p>
  </w:endnote>
  <w:endnote w:type="continuationSeparator" w:id="0">
    <w:p w14:paraId="2A52D4B6" w14:textId="77777777" w:rsidR="00666DD2" w:rsidRDefault="00666DD2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F5C8A" w14:textId="77777777" w:rsidR="00666DD2" w:rsidRDefault="00666DD2" w:rsidP="00DC5C24">
      <w:r>
        <w:separator/>
      </w:r>
    </w:p>
  </w:footnote>
  <w:footnote w:type="continuationSeparator" w:id="0">
    <w:p w14:paraId="77D9C889" w14:textId="77777777" w:rsidR="00666DD2" w:rsidRDefault="00666DD2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65103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153CC9"/>
    <w:multiLevelType w:val="hybridMultilevel"/>
    <w:tmpl w:val="364687F6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FB37CED"/>
    <w:multiLevelType w:val="multilevel"/>
    <w:tmpl w:val="A2AE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47336A"/>
    <w:multiLevelType w:val="hybridMultilevel"/>
    <w:tmpl w:val="381C1958"/>
    <w:lvl w:ilvl="0" w:tplc="23026222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3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D2DDD"/>
    <w:multiLevelType w:val="hybridMultilevel"/>
    <w:tmpl w:val="508EC37A"/>
    <w:lvl w:ilvl="0" w:tplc="042F000F">
      <w:start w:val="1"/>
      <w:numFmt w:val="decimal"/>
      <w:lvlText w:val="%1."/>
      <w:lvlJc w:val="left"/>
      <w:pPr>
        <w:ind w:left="294" w:hanging="360"/>
      </w:pPr>
    </w:lvl>
    <w:lvl w:ilvl="1" w:tplc="042F0019" w:tentative="1">
      <w:start w:val="1"/>
      <w:numFmt w:val="lowerLetter"/>
      <w:lvlText w:val="%2."/>
      <w:lvlJc w:val="left"/>
      <w:pPr>
        <w:ind w:left="1014" w:hanging="360"/>
      </w:pPr>
    </w:lvl>
    <w:lvl w:ilvl="2" w:tplc="042F001B" w:tentative="1">
      <w:start w:val="1"/>
      <w:numFmt w:val="lowerRoman"/>
      <w:lvlText w:val="%3."/>
      <w:lvlJc w:val="right"/>
      <w:pPr>
        <w:ind w:left="1734" w:hanging="180"/>
      </w:pPr>
    </w:lvl>
    <w:lvl w:ilvl="3" w:tplc="042F000F" w:tentative="1">
      <w:start w:val="1"/>
      <w:numFmt w:val="decimal"/>
      <w:lvlText w:val="%4."/>
      <w:lvlJc w:val="left"/>
      <w:pPr>
        <w:ind w:left="2454" w:hanging="360"/>
      </w:pPr>
    </w:lvl>
    <w:lvl w:ilvl="4" w:tplc="042F0019" w:tentative="1">
      <w:start w:val="1"/>
      <w:numFmt w:val="lowerLetter"/>
      <w:lvlText w:val="%5."/>
      <w:lvlJc w:val="left"/>
      <w:pPr>
        <w:ind w:left="3174" w:hanging="360"/>
      </w:pPr>
    </w:lvl>
    <w:lvl w:ilvl="5" w:tplc="042F001B" w:tentative="1">
      <w:start w:val="1"/>
      <w:numFmt w:val="lowerRoman"/>
      <w:lvlText w:val="%6."/>
      <w:lvlJc w:val="right"/>
      <w:pPr>
        <w:ind w:left="3894" w:hanging="180"/>
      </w:pPr>
    </w:lvl>
    <w:lvl w:ilvl="6" w:tplc="042F000F" w:tentative="1">
      <w:start w:val="1"/>
      <w:numFmt w:val="decimal"/>
      <w:lvlText w:val="%7."/>
      <w:lvlJc w:val="left"/>
      <w:pPr>
        <w:ind w:left="4614" w:hanging="360"/>
      </w:pPr>
    </w:lvl>
    <w:lvl w:ilvl="7" w:tplc="042F0019" w:tentative="1">
      <w:start w:val="1"/>
      <w:numFmt w:val="lowerLetter"/>
      <w:lvlText w:val="%8."/>
      <w:lvlJc w:val="left"/>
      <w:pPr>
        <w:ind w:left="5334" w:hanging="360"/>
      </w:pPr>
    </w:lvl>
    <w:lvl w:ilvl="8" w:tplc="042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0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9D7234"/>
    <w:multiLevelType w:val="hybridMultilevel"/>
    <w:tmpl w:val="750E2016"/>
    <w:lvl w:ilvl="0" w:tplc="81D08D62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Times New Roman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3A0298"/>
    <w:multiLevelType w:val="hybridMultilevel"/>
    <w:tmpl w:val="ADE00A7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524D95"/>
    <w:multiLevelType w:val="hybridMultilevel"/>
    <w:tmpl w:val="53B8138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762267">
    <w:abstractNumId w:val="28"/>
  </w:num>
  <w:num w:numId="2" w16cid:durableId="233778370">
    <w:abstractNumId w:val="16"/>
  </w:num>
  <w:num w:numId="3" w16cid:durableId="1940291502">
    <w:abstractNumId w:val="1"/>
  </w:num>
  <w:num w:numId="4" w16cid:durableId="14982310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6996029">
    <w:abstractNumId w:val="29"/>
  </w:num>
  <w:num w:numId="6" w16cid:durableId="1074742410">
    <w:abstractNumId w:val="10"/>
  </w:num>
  <w:num w:numId="7" w16cid:durableId="560093840">
    <w:abstractNumId w:val="13"/>
  </w:num>
  <w:num w:numId="8" w16cid:durableId="274488156">
    <w:abstractNumId w:val="9"/>
  </w:num>
  <w:num w:numId="9" w16cid:durableId="23672096">
    <w:abstractNumId w:val="15"/>
  </w:num>
  <w:num w:numId="10" w16cid:durableId="1035737248">
    <w:abstractNumId w:val="23"/>
  </w:num>
  <w:num w:numId="11" w16cid:durableId="8727641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46835565">
    <w:abstractNumId w:val="7"/>
  </w:num>
  <w:num w:numId="13" w16cid:durableId="1657801732">
    <w:abstractNumId w:val="5"/>
  </w:num>
  <w:num w:numId="14" w16cid:durableId="1353219921">
    <w:abstractNumId w:val="25"/>
  </w:num>
  <w:num w:numId="15" w16cid:durableId="1765759179">
    <w:abstractNumId w:val="19"/>
  </w:num>
  <w:num w:numId="16" w16cid:durableId="1302272716">
    <w:abstractNumId w:val="17"/>
  </w:num>
  <w:num w:numId="17" w16cid:durableId="1480422145">
    <w:abstractNumId w:val="33"/>
  </w:num>
  <w:num w:numId="18" w16cid:durableId="587077518">
    <w:abstractNumId w:val="22"/>
  </w:num>
  <w:num w:numId="19" w16cid:durableId="434907748">
    <w:abstractNumId w:val="6"/>
  </w:num>
  <w:num w:numId="20" w16cid:durableId="1852721409">
    <w:abstractNumId w:val="27"/>
  </w:num>
  <w:num w:numId="21" w16cid:durableId="1745445554">
    <w:abstractNumId w:val="12"/>
  </w:num>
  <w:num w:numId="22" w16cid:durableId="1383333945">
    <w:abstractNumId w:val="12"/>
  </w:num>
  <w:num w:numId="23" w16cid:durableId="2022202921">
    <w:abstractNumId w:val="14"/>
  </w:num>
  <w:num w:numId="24" w16cid:durableId="982082078">
    <w:abstractNumId w:val="14"/>
  </w:num>
  <w:num w:numId="25" w16cid:durableId="907227336">
    <w:abstractNumId w:val="8"/>
  </w:num>
  <w:num w:numId="26" w16cid:durableId="1499930062">
    <w:abstractNumId w:val="24"/>
  </w:num>
  <w:num w:numId="27" w16cid:durableId="560094007">
    <w:abstractNumId w:val="11"/>
  </w:num>
  <w:num w:numId="28" w16cid:durableId="1935701880">
    <w:abstractNumId w:val="20"/>
  </w:num>
  <w:num w:numId="29" w16cid:durableId="2003897955">
    <w:abstractNumId w:val="14"/>
    <w:lvlOverride w:ilvl="0">
      <w:startOverride w:val="1"/>
    </w:lvlOverride>
  </w:num>
  <w:num w:numId="30" w16cid:durableId="1699430291">
    <w:abstractNumId w:val="0"/>
  </w:num>
  <w:num w:numId="31" w16cid:durableId="1890218658">
    <w:abstractNumId w:val="32"/>
  </w:num>
  <w:num w:numId="32" w16cid:durableId="1816726848">
    <w:abstractNumId w:val="30"/>
  </w:num>
  <w:num w:numId="33" w16cid:durableId="16928717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16312282">
    <w:abstractNumId w:val="26"/>
  </w:num>
  <w:num w:numId="35" w16cid:durableId="470749124">
    <w:abstractNumId w:val="31"/>
  </w:num>
  <w:num w:numId="36" w16cid:durableId="1717778779">
    <w:abstractNumId w:val="2"/>
  </w:num>
  <w:num w:numId="37" w16cid:durableId="101734148">
    <w:abstractNumId w:val="18"/>
  </w:num>
  <w:num w:numId="38" w16cid:durableId="741411672">
    <w:abstractNumId w:val="21"/>
  </w:num>
  <w:num w:numId="39" w16cid:durableId="57809831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38B0"/>
    <w:rsid w:val="0019449A"/>
    <w:rsid w:val="001958E3"/>
    <w:rsid w:val="001959F1"/>
    <w:rsid w:val="00195D26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C7EA2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56AF7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190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380E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15BF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2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9F4BB8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77258"/>
    <w:rsid w:val="00B82AE7"/>
    <w:rsid w:val="00B83740"/>
    <w:rsid w:val="00B85453"/>
    <w:rsid w:val="00B91B04"/>
    <w:rsid w:val="00B923DC"/>
    <w:rsid w:val="00B925BA"/>
    <w:rsid w:val="00B95799"/>
    <w:rsid w:val="00B9586A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1E7F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6D327634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81564-6CB3-4F54-98B2-CD492814F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3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</cp:revision>
  <cp:lastPrinted>2020-07-29T08:17:00Z</cp:lastPrinted>
  <dcterms:created xsi:type="dcterms:W3CDTF">2021-06-22T08:52:00Z</dcterms:created>
  <dcterms:modified xsi:type="dcterms:W3CDTF">2022-06-03T07:29:00Z</dcterms:modified>
</cp:coreProperties>
</file>