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6B4" w:rsidRPr="00580211" w:rsidRDefault="007B16B4" w:rsidP="00580211">
      <w:pPr>
        <w:tabs>
          <w:tab w:val="left" w:pos="6048"/>
        </w:tabs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580211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0AD07F" wp14:editId="1BED8383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580211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1DAF73C" wp14:editId="484B669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0211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580211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B14F0" wp14:editId="314EE52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580211" w:rsidRDefault="007B16B4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3660E" w:rsidRPr="00580211" w:rsidRDefault="0093660E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:rsidR="009E3AAB" w:rsidRPr="00580211" w:rsidRDefault="009E3AAB" w:rsidP="00580211">
      <w:pPr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580211">
        <w:rPr>
          <w:rFonts w:ascii="StobiSerif Regular" w:hAnsi="StobiSerif Regular" w:cstheme="minorHAnsi"/>
          <w:b/>
          <w:i/>
          <w:sz w:val="22"/>
          <w:szCs w:val="22"/>
        </w:rPr>
        <w:t>20</w:t>
      </w:r>
      <w:r w:rsidRPr="00580211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580211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580211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B82358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580211" w:rsidRDefault="009E3AAB" w:rsidP="00580211">
      <w:pPr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80211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580211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:rsidR="009E3AAB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80211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:rsidR="009E3AAB" w:rsidRPr="00580211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  <w:bookmarkStart w:id="0" w:name="_GoBack"/>
      <w:bookmarkEnd w:id="0"/>
    </w:p>
    <w:p w:rsidR="009E3AAB" w:rsidRPr="00580211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D346C8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Седумдесет</w:t>
      </w:r>
      <w:r w:rsidR="00EE2CB5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B00B32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осмата</w:t>
      </w: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</w:p>
    <w:p w:rsidR="009E3AAB" w:rsidRPr="00580211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:rsidR="009E3AAB" w:rsidRPr="00580211" w:rsidRDefault="009E3AAB" w:rsidP="00580211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580211" w:rsidRDefault="009E3AAB" w:rsidP="00580211">
      <w:pPr>
        <w:ind w:right="-244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6A5B3A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B00B32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6</w:t>
      </w:r>
      <w:r w:rsidR="00802A27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деке</w:t>
      </w:r>
      <w:r w:rsidR="006A5B3A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:rsidR="009E3AAB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:rsidR="009E3AAB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80211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на 1</w:t>
      </w:r>
      <w:r w:rsidR="00B00B32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6</w:t>
      </w:r>
      <w:r w:rsidR="00802A27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декември</w:t>
      </w:r>
      <w:r w:rsidR="00317D6E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9A6022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580211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580211">
        <w:rPr>
          <w:rFonts w:ascii="StobiSerif Regular" w:hAnsi="StobiSerif Regular" w:cstheme="minorHAnsi"/>
          <w:i/>
          <w:sz w:val="22"/>
          <w:szCs w:val="22"/>
        </w:rPr>
        <w:t>е</w:t>
      </w:r>
      <w:r w:rsidRPr="00580211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580211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580211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6A5B3A" w:rsidRPr="00580211" w:rsidRDefault="006A5B3A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утврдување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вкупниот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договорен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надоместок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јавните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установи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2020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година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; </w:t>
      </w: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донесување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утврдување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висината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вкупниот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договорен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надоместок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Македонска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академија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науките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уметностите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(МАНУ)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обезбедени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лабораториски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услуги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областа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молекуларна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биологија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генетско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инженерство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осигурените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лица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Фондот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2020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година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; </w:t>
      </w: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утврдување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висината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вкупниот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договорен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надоместок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установи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обезбедени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услуги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областа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специјалистичко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-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консултативната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заштита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2020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година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;</w:t>
      </w: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донесување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аконтативна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исплата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утврден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месечен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надоместок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приватни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установи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кои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вршат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специјалистичко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–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консултативна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стоматолошка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заштита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,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специјалистичко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–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консултативна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заштита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лабораториски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испитувања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упат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избран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лекар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,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услови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постоење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вонредна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состојба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;</w:t>
      </w: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донесување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Правилник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Правилникот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систематизација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работните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места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Фондот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осигурување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Република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Северна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Македонија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;</w:t>
      </w: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донесување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дополнување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Одлуката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утврдување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мерки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заштита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осигурените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лица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другите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учесници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постапката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остварување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правата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задолжително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осигурување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време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изречена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мерка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спречување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ширењето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сузбивање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заразни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болести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од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надлежните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институции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;</w:t>
      </w:r>
    </w:p>
    <w:p w:rsidR="00B00B32" w:rsidRPr="00580211" w:rsidRDefault="00B00B32" w:rsidP="00580211">
      <w:pPr>
        <w:numPr>
          <w:ilvl w:val="0"/>
          <w:numId w:val="34"/>
        </w:numPr>
        <w:suppressAutoHyphens w:val="0"/>
        <w:ind w:left="426" w:right="-244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Предлог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донесување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Правилник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дополнување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Правилникот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состав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начин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работа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лекарските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комисии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Фондот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здравствено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осигурување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Република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Северна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Македонија</w:t>
      </w:r>
      <w:proofErr w:type="spellEnd"/>
      <w:r w:rsidRPr="00580211">
        <w:rPr>
          <w:rFonts w:ascii="StobiSerif Regular" w:hAnsi="StobiSerif Regular"/>
          <w:i/>
          <w:sz w:val="22"/>
          <w:szCs w:val="22"/>
          <w:lang w:val="en-US" w:eastAsia="en-US"/>
        </w:rPr>
        <w:t>.</w:t>
      </w:r>
    </w:p>
    <w:p w:rsidR="00580211" w:rsidRDefault="00580211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A6022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946520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D346C8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580211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580211">
        <w:rPr>
          <w:rFonts w:ascii="StobiSerif Regular" w:hAnsi="StobiSerif Regular" w:cstheme="minorHAnsi"/>
          <w:i/>
          <w:sz w:val="22"/>
          <w:szCs w:val="22"/>
        </w:rPr>
        <w:t>донесе</w:t>
      </w:r>
      <w:r w:rsidR="00D346C8" w:rsidRPr="00580211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580211" w:rsidRPr="00580211" w:rsidRDefault="00580211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t>Одлука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Одлуката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lang w:val="en-US"/>
        </w:rPr>
        <w:t>утврдување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вкупниот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договорен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надоместок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јавните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установи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2020 </w:t>
      </w:r>
      <w:proofErr w:type="spellStart"/>
      <w:r w:rsidRPr="00580211">
        <w:rPr>
          <w:rFonts w:ascii="StobiSerif Regular" w:hAnsi="StobiSerif Regular"/>
          <w:i/>
          <w:lang w:val="en-US"/>
        </w:rPr>
        <w:t>година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; </w:t>
      </w: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t>Одлука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Одлуката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утврдување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висината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вкупниот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договорен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надоместок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Македонска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академија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науките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уметностите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(МАНУ)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обезбедени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лабораториски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услуги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областа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молекуларна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биологија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генетско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инженерство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осигурените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лица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Фондот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2020 </w:t>
      </w:r>
      <w:proofErr w:type="spellStart"/>
      <w:r w:rsidRPr="00580211">
        <w:rPr>
          <w:rFonts w:ascii="StobiSerif Regular" w:hAnsi="StobiSerif Regular"/>
          <w:i/>
          <w:lang w:val="en-US"/>
        </w:rPr>
        <w:t>година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; </w:t>
      </w: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t>Одлука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Одлуката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lang w:val="en-US"/>
        </w:rPr>
        <w:t>утврдување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висината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вкупниот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договорен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надоместок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установи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обезбедени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услуги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областа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специјалистичко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- </w:t>
      </w:r>
      <w:proofErr w:type="spellStart"/>
      <w:r w:rsidRPr="00580211">
        <w:rPr>
          <w:rFonts w:ascii="StobiSerif Regular" w:hAnsi="StobiSerif Regular"/>
          <w:i/>
          <w:lang w:val="en-US"/>
        </w:rPr>
        <w:t>консултативната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заштита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2020 </w:t>
      </w:r>
      <w:proofErr w:type="spellStart"/>
      <w:r w:rsidRPr="00580211">
        <w:rPr>
          <w:rFonts w:ascii="StobiSerif Regular" w:hAnsi="StobiSerif Regular"/>
          <w:i/>
          <w:lang w:val="en-US"/>
        </w:rPr>
        <w:t>година</w:t>
      </w:r>
      <w:proofErr w:type="spellEnd"/>
      <w:r w:rsidRPr="00580211">
        <w:rPr>
          <w:rFonts w:ascii="StobiSerif Regular" w:hAnsi="StobiSerif Regular"/>
          <w:i/>
          <w:lang w:val="en-US"/>
        </w:rPr>
        <w:t>;</w:t>
      </w: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t>Одлука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Одлуката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аконтативна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исплата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утврден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месечен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надоместок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приватни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установи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кои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вршат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специјалистичко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– </w:t>
      </w:r>
      <w:proofErr w:type="spellStart"/>
      <w:r w:rsidRPr="00580211">
        <w:rPr>
          <w:rFonts w:ascii="StobiSerif Regular" w:hAnsi="StobiSerif Regular"/>
          <w:i/>
          <w:lang w:val="en-US"/>
        </w:rPr>
        <w:t>консултативна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стоматолошка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заштита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, </w:t>
      </w:r>
      <w:proofErr w:type="spellStart"/>
      <w:r w:rsidRPr="00580211">
        <w:rPr>
          <w:rFonts w:ascii="StobiSerif Regular" w:hAnsi="StobiSerif Regular"/>
          <w:i/>
          <w:lang w:val="en-US"/>
        </w:rPr>
        <w:t>специјалистичко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– </w:t>
      </w:r>
      <w:proofErr w:type="spellStart"/>
      <w:r w:rsidRPr="00580211">
        <w:rPr>
          <w:rFonts w:ascii="StobiSerif Regular" w:hAnsi="StobiSerif Regular"/>
          <w:i/>
          <w:lang w:val="en-US"/>
        </w:rPr>
        <w:t>консултативна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заштита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лабораториски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испитувања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упат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избран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лекар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, </w:t>
      </w:r>
      <w:proofErr w:type="spellStart"/>
      <w:r w:rsidRPr="00580211">
        <w:rPr>
          <w:rFonts w:ascii="StobiSerif Regular" w:hAnsi="StobiSerif Regular"/>
          <w:i/>
          <w:lang w:val="en-US"/>
        </w:rPr>
        <w:t>во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услови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постоење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вонредна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состојба</w:t>
      </w:r>
      <w:proofErr w:type="spellEnd"/>
      <w:r w:rsidRPr="00580211">
        <w:rPr>
          <w:rFonts w:ascii="StobiSerif Regular" w:hAnsi="StobiSerif Regular"/>
          <w:i/>
          <w:lang w:val="en-US"/>
        </w:rPr>
        <w:t>;</w:t>
      </w: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t>Правилник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Правилникот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систематизација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работните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места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Фондот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осигурување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Република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Северна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Македонија</w:t>
      </w:r>
      <w:proofErr w:type="spellEnd"/>
      <w:r w:rsidRPr="00580211">
        <w:rPr>
          <w:rFonts w:ascii="StobiSerif Regular" w:hAnsi="StobiSerif Regular"/>
          <w:i/>
          <w:lang w:val="en-US"/>
        </w:rPr>
        <w:t>;</w:t>
      </w: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lastRenderedPageBreak/>
        <w:t>Одлука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дополнување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Одлуката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утврдување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мерки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заштита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осигурените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лица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другите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учесници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постапката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при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остварување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правата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задолжително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осигурување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време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изречена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мерка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 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спречување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ширењето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сузбивање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заразни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болести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од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надлежните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институции</w:t>
      </w:r>
      <w:proofErr w:type="spellEnd"/>
      <w:r w:rsidRPr="00580211">
        <w:rPr>
          <w:rFonts w:ascii="StobiSerif Regular" w:hAnsi="StobiSerif Regular"/>
          <w:i/>
          <w:lang w:val="en-US"/>
        </w:rPr>
        <w:t>;</w:t>
      </w:r>
    </w:p>
    <w:p w:rsidR="00B00B32" w:rsidRPr="00580211" w:rsidRDefault="00B00B32" w:rsidP="00580211">
      <w:pPr>
        <w:pStyle w:val="ListParagraph"/>
        <w:numPr>
          <w:ilvl w:val="0"/>
          <w:numId w:val="36"/>
        </w:numPr>
        <w:suppressAutoHyphens w:val="0"/>
        <w:spacing w:after="0" w:line="240" w:lineRule="auto"/>
        <w:ind w:left="425" w:right="-244" w:hanging="357"/>
        <w:rPr>
          <w:rFonts w:ascii="StobiSerif Regular" w:hAnsi="StobiSerif Regular"/>
          <w:i/>
          <w:lang w:val="en-US"/>
        </w:rPr>
      </w:pPr>
      <w:proofErr w:type="spellStart"/>
      <w:r w:rsidRPr="00580211">
        <w:rPr>
          <w:rFonts w:ascii="StobiSerif Regular" w:hAnsi="StobiSerif Regular"/>
          <w:i/>
          <w:lang w:val="en-US"/>
        </w:rPr>
        <w:t>Правилник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изменување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дополнување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Правилникот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состав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и </w:t>
      </w:r>
      <w:proofErr w:type="spellStart"/>
      <w:r w:rsidRPr="00580211">
        <w:rPr>
          <w:rFonts w:ascii="StobiSerif Regular" w:hAnsi="StobiSerif Regular"/>
          <w:i/>
          <w:lang w:val="en-US"/>
        </w:rPr>
        <w:t>начин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работа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лекарските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комисии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Фондот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здравствено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осигурување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Република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Северна</w:t>
      </w:r>
      <w:proofErr w:type="spellEnd"/>
      <w:r w:rsidRPr="00580211">
        <w:rPr>
          <w:rFonts w:ascii="StobiSerif Regular" w:hAnsi="StobiSerif Regular"/>
          <w:i/>
          <w:lang w:val="en-US"/>
        </w:rPr>
        <w:t xml:space="preserve"> </w:t>
      </w:r>
      <w:proofErr w:type="spellStart"/>
      <w:r w:rsidRPr="00580211">
        <w:rPr>
          <w:rFonts w:ascii="StobiSerif Regular" w:hAnsi="StobiSerif Regular"/>
          <w:i/>
          <w:lang w:val="en-US"/>
        </w:rPr>
        <w:t>Македонија</w:t>
      </w:r>
      <w:proofErr w:type="spellEnd"/>
      <w:r w:rsidRPr="00580211">
        <w:rPr>
          <w:rFonts w:ascii="StobiSerif Regular" w:hAnsi="StobiSerif Regular"/>
          <w:i/>
          <w:lang w:val="en-US"/>
        </w:rPr>
        <w:t>.</w:t>
      </w:r>
    </w:p>
    <w:p w:rsidR="00580211" w:rsidRDefault="00580211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580211" w:rsidRDefault="00AC3D69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580211" w:rsidRDefault="009A6022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:rsidR="009E3AAB" w:rsidRPr="00580211" w:rsidRDefault="009A6022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580211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:rsidR="009E3AAB" w:rsidRPr="00580211" w:rsidRDefault="009E3AAB" w:rsidP="00580211">
      <w:pPr>
        <w:pStyle w:val="Heading2"/>
        <w:numPr>
          <w:ilvl w:val="0"/>
          <w:numId w:val="35"/>
        </w:numPr>
        <w:suppressAutoHyphens w:val="0"/>
        <w:spacing w:before="0" w:after="0"/>
        <w:ind w:left="426" w:right="-244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580211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580211" w:rsidRDefault="009E3AAB" w:rsidP="00580211">
      <w:pPr>
        <w:pStyle w:val="Heading2"/>
        <w:numPr>
          <w:ilvl w:val="0"/>
          <w:numId w:val="35"/>
        </w:numPr>
        <w:suppressAutoHyphens w:val="0"/>
        <w:spacing w:before="0" w:after="0"/>
        <w:ind w:left="426" w:right="-244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580211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580211" w:rsidRDefault="009E3AAB" w:rsidP="00580211">
      <w:pPr>
        <w:numPr>
          <w:ilvl w:val="0"/>
          <w:numId w:val="35"/>
        </w:numPr>
        <w:suppressAutoHyphens w:val="0"/>
        <w:ind w:left="426" w:right="-244"/>
        <w:rPr>
          <w:rFonts w:ascii="StobiSerif Regular" w:hAnsi="StobiSerif Regular" w:cstheme="minorHAnsi"/>
          <w:i/>
          <w:iCs/>
          <w:sz w:val="22"/>
          <w:szCs w:val="22"/>
        </w:rPr>
      </w:pPr>
      <w:r w:rsidRPr="00580211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580211" w:rsidRDefault="009E3AAB" w:rsidP="00580211">
      <w:pPr>
        <w:pStyle w:val="ListParagraph"/>
        <w:numPr>
          <w:ilvl w:val="0"/>
          <w:numId w:val="35"/>
        </w:numPr>
        <w:ind w:left="426" w:right="-244"/>
        <w:rPr>
          <w:rFonts w:ascii="StobiSerif Regular" w:hAnsi="StobiSerif Regular" w:cstheme="minorHAnsi"/>
          <w:i/>
          <w:iCs/>
        </w:rPr>
      </w:pPr>
      <w:r w:rsidRPr="00580211">
        <w:rPr>
          <w:rFonts w:ascii="StobiSerif Regular" w:hAnsi="StobiSerif Regular" w:cstheme="minorHAnsi"/>
          <w:i/>
          <w:iCs/>
        </w:rPr>
        <w:t>Македонија – член;</w:t>
      </w:r>
    </w:p>
    <w:p w:rsidR="009E3AAB" w:rsidRPr="00580211" w:rsidRDefault="009E3AAB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:rsidR="009E3AAB" w:rsidRPr="00580211" w:rsidRDefault="009E3AAB" w:rsidP="00580211">
      <w:pPr>
        <w:numPr>
          <w:ilvl w:val="0"/>
          <w:numId w:val="35"/>
        </w:numPr>
        <w:suppressAutoHyphens w:val="0"/>
        <w:autoSpaceDE w:val="0"/>
        <w:autoSpaceDN w:val="0"/>
        <w:adjustRightInd w:val="0"/>
        <w:ind w:left="426"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hAnsi="StobiSerif Regular" w:cstheme="minorHAnsi"/>
          <w:i/>
          <w:sz w:val="22"/>
          <w:szCs w:val="22"/>
        </w:rPr>
        <w:t>Д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580211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80211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:rsidR="00580211" w:rsidRPr="00580211" w:rsidRDefault="00580211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58021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</w:t>
      </w:r>
      <w:r w:rsidR="009A6022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Управен одбор</w:t>
      </w:r>
    </w:p>
    <w:p w:rsidR="009E3AAB" w:rsidRPr="00580211" w:rsidRDefault="00AC3D69" w:rsidP="00580211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9E3AAB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</w:t>
      </w: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Христо Трповски</w:t>
      </w:r>
      <w:r w:rsidR="009E3AAB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</w:t>
      </w:r>
      <w:r w:rsidR="00410775" w:rsidRPr="0058021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</w:t>
      </w:r>
      <w:r w:rsidR="009A6022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410775" w:rsidRPr="0058021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</w:t>
      </w: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E3AAB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Претседател,</w:t>
      </w:r>
    </w:p>
    <w:p w:rsidR="00BD2475" w:rsidRPr="00580211" w:rsidRDefault="009E3AAB" w:rsidP="00580211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color w:val="FF0000"/>
          <w:sz w:val="22"/>
          <w:szCs w:val="22"/>
        </w:rPr>
      </w:pP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58021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 </w:t>
      </w:r>
      <w:r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A6022" w:rsidRPr="0058021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Дејан Николовски</w:t>
      </w:r>
    </w:p>
    <w:sectPr w:rsidR="00BD2475" w:rsidRPr="00580211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84" w:rsidRDefault="000C3184" w:rsidP="00DC5C24">
      <w:r>
        <w:separator/>
      </w:r>
    </w:p>
  </w:endnote>
  <w:endnote w:type="continuationSeparator" w:id="0">
    <w:p w:rsidR="000C3184" w:rsidRDefault="000C3184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84" w:rsidRDefault="000C3184" w:rsidP="00DC5C24">
      <w:r>
        <w:separator/>
      </w:r>
    </w:p>
  </w:footnote>
  <w:footnote w:type="continuationSeparator" w:id="0">
    <w:p w:rsidR="000C3184" w:rsidRDefault="000C3184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D2C64"/>
    <w:multiLevelType w:val="hybridMultilevel"/>
    <w:tmpl w:val="57328B68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1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7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D8588A"/>
    <w:multiLevelType w:val="hybridMultilevel"/>
    <w:tmpl w:val="EE6C3FB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E5F6A"/>
    <w:multiLevelType w:val="multilevel"/>
    <w:tmpl w:val="82BAA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776C68"/>
    <w:multiLevelType w:val="multilevel"/>
    <w:tmpl w:val="4418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</w:num>
  <w:num w:numId="3">
    <w:abstractNumId w:val="1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8"/>
  </w:num>
  <w:num w:numId="7">
    <w:abstractNumId w:val="11"/>
  </w:num>
  <w:num w:numId="8">
    <w:abstractNumId w:val="7"/>
  </w:num>
  <w:num w:numId="9">
    <w:abstractNumId w:val="13"/>
  </w:num>
  <w:num w:numId="10">
    <w:abstractNumId w:val="2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23"/>
  </w:num>
  <w:num w:numId="15">
    <w:abstractNumId w:val="16"/>
  </w:num>
  <w:num w:numId="16">
    <w:abstractNumId w:val="15"/>
  </w:num>
  <w:num w:numId="17">
    <w:abstractNumId w:val="30"/>
  </w:num>
  <w:num w:numId="18">
    <w:abstractNumId w:val="19"/>
  </w:num>
  <w:num w:numId="19">
    <w:abstractNumId w:val="3"/>
  </w:num>
  <w:num w:numId="20">
    <w:abstractNumId w:val="24"/>
  </w:num>
  <w:num w:numId="21">
    <w:abstractNumId w:val="10"/>
  </w:num>
  <w:num w:numId="22">
    <w:abstractNumId w:val="10"/>
  </w:num>
  <w:num w:numId="23">
    <w:abstractNumId w:val="12"/>
  </w:num>
  <w:num w:numId="24">
    <w:abstractNumId w:val="12"/>
  </w:num>
  <w:num w:numId="25">
    <w:abstractNumId w:val="6"/>
  </w:num>
  <w:num w:numId="26">
    <w:abstractNumId w:val="22"/>
  </w:num>
  <w:num w:numId="27">
    <w:abstractNumId w:val="9"/>
  </w:num>
  <w:num w:numId="28">
    <w:abstractNumId w:val="17"/>
  </w:num>
  <w:num w:numId="29">
    <w:abstractNumId w:val="12"/>
    <w:lvlOverride w:ilvl="0">
      <w:startOverride w:val="1"/>
    </w:lvlOverride>
  </w:num>
  <w:num w:numId="30">
    <w:abstractNumId w:val="0"/>
  </w:num>
  <w:num w:numId="31">
    <w:abstractNumId w:val="29"/>
  </w:num>
  <w:num w:numId="32">
    <w:abstractNumId w:val="28"/>
  </w:num>
  <w:num w:numId="33">
    <w:abstractNumId w:val="21"/>
  </w:num>
  <w:num w:numId="34">
    <w:abstractNumId w:val="25"/>
  </w:num>
  <w:num w:numId="35">
    <w:abstractNumId w:val="4"/>
  </w:num>
  <w:num w:numId="36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4097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3184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6330C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211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B32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358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EB349-CDC5-4511-92F8-8A639407A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13</TotalTime>
  <Pages>2</Pages>
  <Words>679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Hp</cp:lastModifiedBy>
  <cp:revision>8</cp:revision>
  <cp:lastPrinted>2020-07-29T08:17:00Z</cp:lastPrinted>
  <dcterms:created xsi:type="dcterms:W3CDTF">2020-12-03T08:02:00Z</dcterms:created>
  <dcterms:modified xsi:type="dcterms:W3CDTF">2021-01-12T09:57:00Z</dcterms:modified>
</cp:coreProperties>
</file>